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670" w:rsidRDefault="007D0715" w:rsidP="001E23B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138" o:spid="_x0000_s1034" type="#_x0000_t202" style="position:absolute;left:0;text-align:left;margin-left:0;margin-top:0;width:558.45pt;height:650.8pt;z-index:251653632;visibility:visible;mso-height-percent:773;mso-position-horizontal:center;mso-position-horizontal-relative:page;mso-position-vertical:center;mso-position-vertical-relative:page;mso-height-percent:7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" stroked="f" strokeweight=".5pt">
            <v:textbox inset="0,0,0,0">
              <w:txbxContent>
                <w:tbl>
                  <w:tblPr>
                    <w:tblW w:w="5000" w:type="pct"/>
                    <w:jc w:val="center"/>
                    <w:tblBorders>
                      <w:insideV w:val="single" w:sz="12" w:space="0" w:color="ED7D31"/>
                    </w:tblBorders>
                    <w:tblCellMar>
                      <w:top w:w="1296" w:type="dxa"/>
                      <w:left w:w="360" w:type="dxa"/>
                      <w:bottom w:w="1296" w:type="dxa"/>
                      <w:right w:w="360" w:type="dxa"/>
                    </w:tblCellMar>
                    <w:tblLook w:val="04A0"/>
                  </w:tblPr>
                  <w:tblGrid>
                    <w:gridCol w:w="6114"/>
                    <w:gridCol w:w="5790"/>
                  </w:tblGrid>
                  <w:tr w:rsidR="00686FDA" w:rsidRPr="007D0715" w:rsidTr="007D0715">
                    <w:trPr>
                      <w:jc w:val="center"/>
                    </w:trPr>
                    <w:tc>
                      <w:tcPr>
                        <w:tcW w:w="2568" w:type="pct"/>
                        <w:vAlign w:val="center"/>
                      </w:tcPr>
                      <w:p w:rsidR="00686FDA" w:rsidRPr="007D0715" w:rsidRDefault="000B592E">
                        <w:pPr>
                          <w:jc w:val="righ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133725" cy="4446905"/>
                              <wp:effectExtent l="19050" t="0" r="9525" b="0"/>
                              <wp:docPr id="15" name="Рисунок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3725" cy="44469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6FDA" w:rsidRPr="007D0715" w:rsidRDefault="00686FDA" w:rsidP="00C802E0">
                        <w:pPr>
                          <w:ind w:firstLine="0"/>
                          <w:jc w:val="center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2432" w:type="pct"/>
                        <w:vAlign w:val="center"/>
                      </w:tcPr>
                      <w:p w:rsidR="00686FDA" w:rsidRDefault="00686FDA" w:rsidP="00C802E0">
                        <w:pPr>
                          <w:pStyle w:val="a6"/>
                          <w:rPr>
                            <w:rFonts w:eastAsia="Calibri"/>
                            <w:lang w:val="en-US" w:eastAsia="en-US"/>
                          </w:rPr>
                        </w:pPr>
                        <w:r w:rsidRPr="00434A94">
                          <w:rPr>
                            <w:rFonts w:eastAsia="Calibri"/>
                            <w:lang w:val="ru-RU" w:eastAsia="en-US"/>
                          </w:rPr>
                          <w:t>итоговый отчет</w:t>
                        </w:r>
                      </w:p>
                      <w:p w:rsidR="00686FDA" w:rsidRPr="00A92501" w:rsidRDefault="00686FDA" w:rsidP="00A92501">
                        <w:pPr>
                          <w:pStyle w:val="a6"/>
                          <w:rPr>
                            <w:rFonts w:eastAsia="Calibri"/>
                            <w:lang w:val="ru-RU"/>
                          </w:rPr>
                        </w:pPr>
                        <w:r w:rsidRPr="00A92501">
                          <w:t>УПРАВЛЕНИЯ ОБРАЗОВАНИЯ АДМИНИСТРАЦИИ ВЕЛИКОУСТЮГСКОГО МУНИЦИПАЛЬНОГО РАЙОНА</w:t>
                        </w:r>
                      </w:p>
                      <w:p w:rsidR="00686FDA" w:rsidRPr="00434A94" w:rsidRDefault="00686FDA" w:rsidP="00A92501">
                        <w:pPr>
                          <w:pStyle w:val="a4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34A94">
                          <w:rPr>
                            <w:rStyle w:val="a9"/>
                            <w:szCs w:val="22"/>
                          </w:rPr>
                          <w:t>[</w:t>
                        </w:r>
                        <w:r w:rsidRPr="007D0715">
                          <w:rPr>
                            <w:rStyle w:val="a7"/>
                          </w:rPr>
                          <w:t>о результатах анализа состояния и перспектив развития системы образования за</w:t>
                        </w:r>
                        <w:r>
                          <w:rPr>
                            <w:rStyle w:val="a7"/>
                          </w:rPr>
                          <w:t xml:space="preserve"> 2016 ГОД</w:t>
                        </w:r>
                      </w:p>
                    </w:tc>
                  </w:tr>
                </w:tbl>
                <w:p w:rsidR="00686FDA" w:rsidRDefault="00686FDA"/>
              </w:txbxContent>
            </v:textbox>
            <w10:wrap anchorx="page" anchory="page"/>
          </v:shape>
        </w:pict>
      </w:r>
      <w:r w:rsidR="00ED4D22">
        <w:br w:type="page"/>
      </w:r>
      <w:r w:rsidR="00D30670">
        <w:lastRenderedPageBreak/>
        <w:t>Оглавление</w:t>
      </w:r>
    </w:p>
    <w:p w:rsidR="002B05D6" w:rsidRPr="007D0715" w:rsidRDefault="00D30670">
      <w:pPr>
        <w:pStyle w:val="1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95357522" w:history="1">
        <w:r w:rsidR="002B05D6" w:rsidRPr="00614195">
          <w:rPr>
            <w:rStyle w:val="ad"/>
            <w:noProof/>
          </w:rPr>
          <w:t>Перечень сокращений</w:t>
        </w:r>
        <w:r w:rsidR="002B05D6">
          <w:rPr>
            <w:noProof/>
            <w:webHidden/>
          </w:rPr>
          <w:tab/>
        </w:r>
        <w:r w:rsidR="001E23BB">
          <w:rPr>
            <w:noProof/>
            <w:webHidden/>
          </w:rPr>
          <w:t>3</w:t>
        </w:r>
      </w:hyperlink>
    </w:p>
    <w:p w:rsidR="002B05D6" w:rsidRPr="007D0715" w:rsidRDefault="008C5A3C">
      <w:pPr>
        <w:pStyle w:val="1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3" w:history="1">
        <w:r w:rsidR="002B05D6" w:rsidRPr="00614195">
          <w:rPr>
            <w:rStyle w:val="ad"/>
            <w:noProof/>
            <w:lang w:val="en-US"/>
          </w:rPr>
          <w:t>I</w:t>
        </w:r>
        <w:r w:rsidR="002B05D6" w:rsidRPr="00614195">
          <w:rPr>
            <w:rStyle w:val="ad"/>
            <w:noProof/>
          </w:rPr>
          <w:t>. Анализ состояния и перспектив развития системы образования</w:t>
        </w:r>
        <w:r w:rsidR="002B05D6">
          <w:rPr>
            <w:noProof/>
            <w:webHidden/>
          </w:rPr>
          <w:tab/>
        </w:r>
        <w:r w:rsidR="001E23BB">
          <w:rPr>
            <w:noProof/>
            <w:webHidden/>
          </w:rPr>
          <w:t>4</w:t>
        </w:r>
      </w:hyperlink>
    </w:p>
    <w:p w:rsidR="002B05D6" w:rsidRPr="007D0715" w:rsidRDefault="008C5A3C">
      <w:pPr>
        <w:pStyle w:val="2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4" w:history="1">
        <w:r w:rsidR="002B05D6" w:rsidRPr="00614195">
          <w:rPr>
            <w:rStyle w:val="ad"/>
            <w:noProof/>
          </w:rPr>
          <w:t>1. Вводная часть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4</w:t>
        </w:r>
      </w:hyperlink>
    </w:p>
    <w:p w:rsidR="002B05D6" w:rsidRPr="007D0715" w:rsidRDefault="008C5A3C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5" w:history="1">
        <w:r w:rsidR="002B05D6" w:rsidRPr="00614195">
          <w:rPr>
            <w:rStyle w:val="ad"/>
            <w:noProof/>
          </w:rPr>
          <w:t>1.1. Аннотация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4</w:t>
        </w:r>
      </w:hyperlink>
    </w:p>
    <w:p w:rsidR="002B05D6" w:rsidRPr="007D0715" w:rsidRDefault="008C5A3C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6" w:history="1">
        <w:r w:rsidR="002B05D6" w:rsidRPr="00614195">
          <w:rPr>
            <w:rStyle w:val="ad"/>
            <w:noProof/>
          </w:rPr>
          <w:t>1.2. Ответственные за подготовку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5</w:t>
        </w:r>
      </w:hyperlink>
    </w:p>
    <w:p w:rsidR="002B05D6" w:rsidRPr="007D0715" w:rsidRDefault="008C5A3C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7" w:history="1">
        <w:r w:rsidR="002B05D6" w:rsidRPr="00614195">
          <w:rPr>
            <w:rStyle w:val="ad"/>
            <w:noProof/>
          </w:rPr>
          <w:t>1.3. Контакты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6</w:t>
        </w:r>
      </w:hyperlink>
    </w:p>
    <w:p w:rsidR="002B05D6" w:rsidRPr="007D0715" w:rsidRDefault="008C5A3C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8" w:history="1">
        <w:r w:rsidR="002B05D6" w:rsidRPr="00614195">
          <w:rPr>
            <w:rStyle w:val="ad"/>
            <w:noProof/>
          </w:rPr>
          <w:t>1.4. Источники данных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7</w:t>
        </w:r>
      </w:hyperlink>
    </w:p>
    <w:p w:rsidR="002B05D6" w:rsidRPr="007D0715" w:rsidRDefault="008C5A3C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9" w:history="1">
        <w:r w:rsidR="002B05D6" w:rsidRPr="00614195">
          <w:rPr>
            <w:rStyle w:val="ad"/>
            <w:noProof/>
          </w:rPr>
          <w:t xml:space="preserve">1.5. Паспорт образовательной системы </w:t>
        </w:r>
        <w:r w:rsidR="002B05D6">
          <w:rPr>
            <w:noProof/>
            <w:webHidden/>
          </w:rPr>
          <w:tab/>
        </w:r>
        <w:r w:rsidR="00D34AD3">
          <w:rPr>
            <w:noProof/>
            <w:webHidden/>
          </w:rPr>
          <w:t>8</w:t>
        </w:r>
      </w:hyperlink>
    </w:p>
    <w:p w:rsidR="002B05D6" w:rsidRPr="007D0715" w:rsidRDefault="008C5A3C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0" w:history="1">
        <w:r w:rsidR="002B05D6" w:rsidRPr="00614195">
          <w:rPr>
            <w:rStyle w:val="ad"/>
            <w:noProof/>
          </w:rPr>
          <w:t>1.6. Образовательный контекст</w:t>
        </w:r>
        <w:r w:rsidR="002B05D6">
          <w:rPr>
            <w:noProof/>
            <w:webHidden/>
          </w:rPr>
          <w:tab/>
        </w:r>
        <w:r w:rsidR="00D534ED">
          <w:rPr>
            <w:noProof/>
            <w:webHidden/>
          </w:rPr>
          <w:t>1</w:t>
        </w:r>
      </w:hyperlink>
      <w:r w:rsidR="00716945">
        <w:rPr>
          <w:noProof/>
        </w:rPr>
        <w:t>0</w:t>
      </w:r>
    </w:p>
    <w:p w:rsidR="002B05D6" w:rsidRPr="007D0715" w:rsidRDefault="008C5A3C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1" w:history="1">
        <w:r w:rsidR="002B05D6" w:rsidRPr="00614195">
          <w:rPr>
            <w:rStyle w:val="ad"/>
            <w:noProof/>
          </w:rPr>
          <w:t>1.7. Особенности образовательной системы</w:t>
        </w:r>
        <w:r w:rsidR="002B05D6">
          <w:rPr>
            <w:noProof/>
            <w:webHidden/>
          </w:rPr>
          <w:tab/>
        </w:r>
        <w:r w:rsidR="008229A4">
          <w:rPr>
            <w:noProof/>
            <w:webHidden/>
          </w:rPr>
          <w:t>1</w:t>
        </w:r>
        <w:r w:rsidR="00D34AD3">
          <w:rPr>
            <w:noProof/>
            <w:webHidden/>
          </w:rPr>
          <w:t>4</w:t>
        </w:r>
      </w:hyperlink>
    </w:p>
    <w:p w:rsidR="002B05D6" w:rsidRPr="007D0715" w:rsidRDefault="008C5A3C">
      <w:pPr>
        <w:pStyle w:val="2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2" w:history="1">
        <w:r w:rsidR="002B05D6" w:rsidRPr="00614195">
          <w:rPr>
            <w:rStyle w:val="ad"/>
            <w:noProof/>
          </w:rPr>
          <w:t>2. Анализ состояния и перспектив развития системы образования: основная часть.</w:t>
        </w:r>
        <w:r w:rsidR="002B05D6">
          <w:rPr>
            <w:noProof/>
            <w:webHidden/>
          </w:rPr>
          <w:tab/>
        </w:r>
        <w:r w:rsidR="002B05D6"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_Toc495357532 \h </w:instrText>
        </w:r>
        <w:r w:rsidR="002B05D6">
          <w:rPr>
            <w:noProof/>
            <w:webHidden/>
          </w:rPr>
        </w:r>
        <w:r w:rsidR="002B05D6">
          <w:rPr>
            <w:noProof/>
            <w:webHidden/>
          </w:rPr>
          <w:fldChar w:fldCharType="separate"/>
        </w:r>
        <w:r w:rsidR="00E2024F">
          <w:rPr>
            <w:noProof/>
            <w:webHidden/>
          </w:rPr>
          <w:t>1</w:t>
        </w:r>
        <w:r w:rsidR="00D34AD3">
          <w:rPr>
            <w:noProof/>
            <w:webHidden/>
          </w:rPr>
          <w:t>5</w:t>
        </w:r>
        <w:r w:rsidR="002B05D6">
          <w:rPr>
            <w:noProof/>
            <w:webHidden/>
          </w:rPr>
          <w:fldChar w:fldCharType="end"/>
        </w:r>
      </w:hyperlink>
    </w:p>
    <w:p w:rsidR="002B05D6" w:rsidRPr="007D0715" w:rsidRDefault="008C5A3C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3" w:history="1">
        <w:r w:rsidR="002B05D6" w:rsidRPr="00614195">
          <w:rPr>
            <w:rStyle w:val="ad"/>
            <w:noProof/>
          </w:rPr>
          <w:t>2.1. Сведения о развитии дошкольного образования</w:t>
        </w:r>
        <w:r w:rsidR="002B05D6">
          <w:rPr>
            <w:noProof/>
            <w:webHidden/>
          </w:rPr>
          <w:tab/>
        </w:r>
        <w:r w:rsidR="002B05D6"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_Toc495357533 \h </w:instrText>
        </w:r>
        <w:r w:rsidR="002B05D6">
          <w:rPr>
            <w:noProof/>
            <w:webHidden/>
          </w:rPr>
        </w:r>
        <w:r w:rsidR="002B05D6">
          <w:rPr>
            <w:noProof/>
            <w:webHidden/>
          </w:rPr>
          <w:fldChar w:fldCharType="separate"/>
        </w:r>
        <w:r w:rsidR="00E2024F">
          <w:rPr>
            <w:noProof/>
            <w:webHidden/>
          </w:rPr>
          <w:t>1</w:t>
        </w:r>
        <w:r w:rsidR="00D34AD3">
          <w:rPr>
            <w:noProof/>
            <w:webHidden/>
          </w:rPr>
          <w:t>5</w:t>
        </w:r>
        <w:r w:rsidR="002B05D6">
          <w:rPr>
            <w:noProof/>
            <w:webHidden/>
          </w:rPr>
          <w:fldChar w:fldCharType="end"/>
        </w:r>
      </w:hyperlink>
    </w:p>
    <w:p w:rsidR="002B05D6" w:rsidRPr="007D0715" w:rsidRDefault="008C5A3C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4" w:history="1">
        <w:r w:rsidR="002B05D6" w:rsidRPr="00614195">
          <w:rPr>
            <w:rStyle w:val="ad"/>
            <w:noProof/>
          </w:rPr>
          <w:t>2.2. Сведения о развитии начального общего образования, основного общего образования и среднего общего образования</w:t>
        </w:r>
        <w:r w:rsidR="002B05D6">
          <w:rPr>
            <w:noProof/>
            <w:webHidden/>
          </w:rPr>
          <w:tab/>
        </w:r>
        <w:r w:rsidR="002B05D6"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_Toc495357534 \h </w:instrText>
        </w:r>
        <w:r w:rsidR="002B05D6">
          <w:rPr>
            <w:noProof/>
            <w:webHidden/>
          </w:rPr>
        </w:r>
        <w:r w:rsidR="002B05D6">
          <w:rPr>
            <w:noProof/>
            <w:webHidden/>
          </w:rPr>
          <w:fldChar w:fldCharType="separate"/>
        </w:r>
        <w:r w:rsidR="00E2024F">
          <w:rPr>
            <w:noProof/>
            <w:webHidden/>
          </w:rPr>
          <w:t>20</w:t>
        </w:r>
        <w:r w:rsidR="002B05D6">
          <w:rPr>
            <w:noProof/>
            <w:webHidden/>
          </w:rPr>
          <w:fldChar w:fldCharType="end"/>
        </w:r>
      </w:hyperlink>
    </w:p>
    <w:p w:rsidR="002B05D6" w:rsidRPr="007D0715" w:rsidRDefault="008C5A3C" w:rsidP="00D34AD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5" w:history="1">
        <w:r w:rsidR="002B05D6" w:rsidRPr="00614195">
          <w:rPr>
            <w:rStyle w:val="ad"/>
            <w:noProof/>
          </w:rPr>
          <w:t>2.3. Сведения о развитии дополнительного образования детей и взрослых</w:t>
        </w:r>
        <w:r w:rsidR="002B05D6">
          <w:rPr>
            <w:noProof/>
            <w:webHidden/>
          </w:rPr>
          <w:tab/>
        </w:r>
        <w:r w:rsidR="002B05D6"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_Toc495357535 \h </w:instrText>
        </w:r>
        <w:r w:rsidR="002B05D6">
          <w:rPr>
            <w:noProof/>
            <w:webHidden/>
          </w:rPr>
        </w:r>
        <w:r w:rsidR="002B05D6">
          <w:rPr>
            <w:noProof/>
            <w:webHidden/>
          </w:rPr>
          <w:fldChar w:fldCharType="separate"/>
        </w:r>
        <w:r w:rsidR="00E2024F">
          <w:rPr>
            <w:noProof/>
            <w:webHidden/>
          </w:rPr>
          <w:t>2</w:t>
        </w:r>
        <w:r w:rsidR="002B05D6">
          <w:rPr>
            <w:noProof/>
            <w:webHidden/>
          </w:rPr>
          <w:fldChar w:fldCharType="end"/>
        </w:r>
      </w:hyperlink>
      <w:r w:rsidR="00D34AD3">
        <w:rPr>
          <w:noProof/>
        </w:rPr>
        <w:t>6</w:t>
      </w:r>
    </w:p>
    <w:p w:rsidR="002B05D6" w:rsidRPr="007D0715" w:rsidRDefault="008C5A3C">
      <w:pPr>
        <w:pStyle w:val="2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40" w:history="1">
        <w:r w:rsidR="002B05D6" w:rsidRPr="00614195">
          <w:rPr>
            <w:rStyle w:val="ad"/>
            <w:noProof/>
          </w:rPr>
          <w:t>3. Выводы и заключения</w:t>
        </w:r>
        <w:r w:rsidR="002B05D6">
          <w:rPr>
            <w:noProof/>
            <w:webHidden/>
          </w:rPr>
          <w:tab/>
        </w:r>
        <w:r w:rsidR="00D34AD3">
          <w:rPr>
            <w:noProof/>
            <w:webHidden/>
          </w:rPr>
          <w:t>29</w:t>
        </w:r>
      </w:hyperlink>
    </w:p>
    <w:p w:rsidR="002B05D6" w:rsidRPr="007D0715" w:rsidRDefault="008C5A3C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41" w:history="1">
        <w:r w:rsidR="002B05D6" w:rsidRPr="00614195">
          <w:rPr>
            <w:rStyle w:val="ad"/>
            <w:noProof/>
          </w:rPr>
          <w:t>3.1. Выводы</w:t>
        </w:r>
        <w:r w:rsidR="002B05D6">
          <w:rPr>
            <w:noProof/>
            <w:webHidden/>
          </w:rPr>
          <w:tab/>
        </w:r>
        <w:r w:rsidR="00D34AD3">
          <w:rPr>
            <w:noProof/>
            <w:webHidden/>
          </w:rPr>
          <w:t>29</w:t>
        </w:r>
      </w:hyperlink>
    </w:p>
    <w:p w:rsidR="002B05D6" w:rsidRPr="007D0715" w:rsidRDefault="008C5A3C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42" w:history="1">
        <w:r w:rsidR="002B05D6" w:rsidRPr="00614195">
          <w:rPr>
            <w:rStyle w:val="ad"/>
            <w:noProof/>
          </w:rPr>
          <w:t>3.2. Планы и перспективы развития системы образования</w:t>
        </w:r>
        <w:r w:rsidR="002B05D6">
          <w:rPr>
            <w:noProof/>
            <w:webHidden/>
          </w:rPr>
          <w:tab/>
        </w:r>
        <w:r w:rsidR="00D34AD3">
          <w:rPr>
            <w:noProof/>
            <w:webHidden/>
          </w:rPr>
          <w:t>30</w:t>
        </w:r>
      </w:hyperlink>
    </w:p>
    <w:p w:rsidR="002B05D6" w:rsidRPr="007D0715" w:rsidRDefault="008C5A3C">
      <w:pPr>
        <w:pStyle w:val="1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44" w:history="1">
        <w:r w:rsidR="002B05D6" w:rsidRPr="00614195">
          <w:rPr>
            <w:rStyle w:val="ad"/>
            <w:noProof/>
            <w:lang w:val="en-US"/>
          </w:rPr>
          <w:t>II</w:t>
        </w:r>
        <w:r w:rsidR="002B05D6" w:rsidRPr="00614195">
          <w:rPr>
            <w:rStyle w:val="ad"/>
            <w:noProof/>
          </w:rPr>
          <w:t>. Показатели мониторинга системы образования</w:t>
        </w:r>
        <w:r w:rsidR="002B05D6">
          <w:rPr>
            <w:noProof/>
            <w:webHidden/>
          </w:rPr>
          <w:tab/>
        </w:r>
        <w:r w:rsidR="002B05D6"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_Toc495357544 \h </w:instrText>
        </w:r>
        <w:r w:rsidR="002B05D6">
          <w:rPr>
            <w:noProof/>
            <w:webHidden/>
          </w:rPr>
        </w:r>
        <w:r w:rsidR="002B05D6">
          <w:rPr>
            <w:noProof/>
            <w:webHidden/>
          </w:rPr>
          <w:fldChar w:fldCharType="separate"/>
        </w:r>
        <w:r w:rsidR="00D34AD3">
          <w:rPr>
            <w:noProof/>
            <w:webHidden/>
          </w:rPr>
          <w:t>3</w:t>
        </w:r>
        <w:r w:rsidR="00E2024F">
          <w:rPr>
            <w:noProof/>
            <w:webHidden/>
          </w:rPr>
          <w:t>2</w:t>
        </w:r>
        <w:r w:rsidR="002B05D6">
          <w:rPr>
            <w:noProof/>
            <w:webHidden/>
          </w:rPr>
          <w:fldChar w:fldCharType="end"/>
        </w:r>
      </w:hyperlink>
    </w:p>
    <w:p w:rsidR="00996598" w:rsidRPr="007D0715" w:rsidRDefault="00D30670" w:rsidP="001E23BB">
      <w:pPr>
        <w:rPr>
          <w:rFonts w:eastAsia="Times New Roman"/>
          <w:b/>
          <w:sz w:val="32"/>
          <w:szCs w:val="32"/>
          <w:lang w:val="en-US"/>
        </w:rPr>
      </w:pPr>
      <w:r>
        <w:rPr>
          <w:b/>
          <w:bCs/>
        </w:rPr>
        <w:fldChar w:fldCharType="end"/>
      </w:r>
      <w:r w:rsidR="00996598">
        <w:rPr>
          <w:lang w:val="en-US"/>
        </w:rPr>
        <w:br w:type="page"/>
      </w:r>
    </w:p>
    <w:p w:rsidR="00D7404C" w:rsidRDefault="004F06A8" w:rsidP="0012142D">
      <w:pPr>
        <w:pStyle w:val="1"/>
      </w:pPr>
      <w:bookmarkStart w:id="0" w:name="_Toc495357522"/>
      <w:r>
        <w:lastRenderedPageBreak/>
        <w:t>Перечень сокращений</w:t>
      </w:r>
      <w:bookmarkEnd w:id="0"/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8068"/>
      </w:tblGrid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ВПР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Всероссийские проверочные работы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ГВЭ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Государственный выпускной экзамен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ЕГЭ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Единый государственный экзамен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КПК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Курс повышения квалификации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МСО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Мониторинг системы образования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ОГЭ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Основной государственный экзамен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ФГОС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Федеральны</w:t>
            </w:r>
            <w:r w:rsidR="00704565" w:rsidRPr="007D0715">
              <w:t>й</w:t>
            </w:r>
            <w:r w:rsidRPr="007D0715">
              <w:t xml:space="preserve"> государственны</w:t>
            </w:r>
            <w:r w:rsidR="00704565" w:rsidRPr="007D0715">
              <w:t>й</w:t>
            </w:r>
            <w:r w:rsidRPr="007D0715">
              <w:t xml:space="preserve"> образовательны</w:t>
            </w:r>
            <w:r w:rsidR="00704565" w:rsidRPr="007D0715">
              <w:t>й</w:t>
            </w:r>
            <w:r w:rsidRPr="007D0715">
              <w:t xml:space="preserve"> стандарт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ФЗ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Федеральный закон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CA0D98" w:rsidP="007D0715">
            <w:pPr>
              <w:ind w:firstLine="0"/>
            </w:pPr>
            <w:r>
              <w:t>ОВЗ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CA0D98" w:rsidP="007D0715">
            <w:pPr>
              <w:ind w:firstLine="0"/>
            </w:pPr>
            <w:r>
              <w:t>Ограниченные возможности здоровья</w:t>
            </w: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</w:tbl>
    <w:p w:rsidR="00D75456" w:rsidRPr="007D0715" w:rsidRDefault="00D75456">
      <w:pPr>
        <w:spacing w:after="160" w:line="259" w:lineRule="auto"/>
        <w:ind w:firstLine="0"/>
        <w:jc w:val="left"/>
        <w:rPr>
          <w:rFonts w:eastAsia="Times New Roman"/>
          <w:b/>
          <w:sz w:val="32"/>
          <w:szCs w:val="32"/>
        </w:rPr>
      </w:pPr>
      <w:r w:rsidRPr="004F06A8">
        <w:br w:type="page"/>
      </w:r>
    </w:p>
    <w:p w:rsidR="00E362C8" w:rsidRPr="00CC0E69" w:rsidRDefault="00CC0E69" w:rsidP="00CC0E69">
      <w:pPr>
        <w:pStyle w:val="1"/>
      </w:pPr>
      <w:bookmarkStart w:id="1" w:name="_Toc495357523"/>
      <w:r>
        <w:rPr>
          <w:lang w:val="en-US"/>
        </w:rPr>
        <w:t>I</w:t>
      </w:r>
      <w:r>
        <w:t>. Анализ состояния и перспектив развития системы образования</w:t>
      </w:r>
      <w:bookmarkEnd w:id="1"/>
    </w:p>
    <w:p w:rsidR="00A5148B" w:rsidRDefault="00996598" w:rsidP="00996598">
      <w:pPr>
        <w:pStyle w:val="2"/>
      </w:pPr>
      <w:bookmarkStart w:id="2" w:name="_Toc495357524"/>
      <w:r>
        <w:t>1. Вводная часть</w:t>
      </w:r>
      <w:bookmarkEnd w:id="2"/>
    </w:p>
    <w:p w:rsidR="00996598" w:rsidRPr="00996598" w:rsidRDefault="008C7155" w:rsidP="00996598">
      <w:pPr>
        <w:pStyle w:val="3"/>
      </w:pPr>
      <w:bookmarkStart w:id="3" w:name="_Toc495357525"/>
      <w:r>
        <w:t xml:space="preserve">1.1. </w:t>
      </w:r>
      <w:r w:rsidR="00782A45">
        <w:t>Аннотация</w:t>
      </w:r>
      <w:bookmarkEnd w:id="3"/>
    </w:p>
    <w:p w:rsidR="00385DF3" w:rsidRPr="00E941A3" w:rsidRDefault="001B1AF1" w:rsidP="00524F9A">
      <w:pPr>
        <w:pStyle w:val="aff1"/>
      </w:pPr>
      <w:r>
        <w:t xml:space="preserve">В соответствии с частью 5 статьи 97 Федерального закона от 29 декабря  2012 г. № 273-ФЗ  «Об образовании в Российской Федерации» (далее  –  Федеральный закон), постановлением Правительства Российской Федерации от  5  августа  2013  г. №    662    «Об   осуществлении   мониторинга   системы   образования»   (далее    – Постановление), Приказами Минобрнауки России от  15  января  2014  г. №  14  «Об утверждении показателей мониторинга системы образования» и от  11  июня  2014  г. №   657   «Об  утверждении  методики  расчета  показателей  мониторинга  системы образования»   </w:t>
      </w:r>
      <w:r w:rsidR="00E42974">
        <w:t xml:space="preserve">управлением образования администрации Великоустюгского муниципального района подготовлен </w:t>
      </w:r>
      <w:r w:rsidR="00382608">
        <w:t xml:space="preserve">итоговый </w:t>
      </w:r>
      <w:r w:rsidR="00E42974">
        <w:t>отчет</w:t>
      </w:r>
      <w:r>
        <w:t xml:space="preserve"> «О результатах мониторинга  системы  образования» за  </w:t>
      </w:r>
      <w:r w:rsidR="00382608">
        <w:t>2016</w:t>
      </w:r>
      <w:r>
        <w:t xml:space="preserve">  год (далее   –   Мониторинг;  отчет),  который включает  в  себя  сведения  о  развитии</w:t>
      </w:r>
      <w:r w:rsidR="003F75BD">
        <w:t xml:space="preserve"> </w:t>
      </w:r>
      <w:r>
        <w:t>дошкольного  образования;  начального  общего  образования,  основного  общего</w:t>
      </w:r>
      <w:r w:rsidR="003F75BD">
        <w:t xml:space="preserve"> </w:t>
      </w:r>
      <w:r>
        <w:t>образования   и   среднего   общего   образования;   дополнительного   образования   детей</w:t>
      </w:r>
      <w:r w:rsidR="00382608">
        <w:t>.</w:t>
      </w:r>
      <w:r w:rsidR="00385DF3">
        <w:t xml:space="preserve"> </w:t>
      </w:r>
    </w:p>
    <w:p w:rsidR="00385DF3" w:rsidRPr="00385DF3" w:rsidRDefault="000D3E3A" w:rsidP="00524F9A">
      <w:pPr>
        <w:pStyle w:val="aff1"/>
      </w:pPr>
      <w:r>
        <w:t>Мониторинг обеспечивает открытость и доступность информации о системе образования Великоустюгского муниципального района</w:t>
      </w:r>
      <w:r w:rsidR="00A46D73">
        <w:t xml:space="preserve"> и размещается на сайте управления образования в информационно-телекоммуникационной сети «Интернет».</w:t>
      </w:r>
    </w:p>
    <w:p w:rsidR="00AE3580" w:rsidRPr="007D0715" w:rsidRDefault="00AE3580" w:rsidP="00524F9A">
      <w:pPr>
        <w:pStyle w:val="aff1"/>
        <w:rPr>
          <w:rFonts w:eastAsia="Times New Roman"/>
          <w:szCs w:val="24"/>
        </w:rPr>
      </w:pPr>
      <w:r>
        <w:br w:type="page"/>
      </w:r>
    </w:p>
    <w:p w:rsidR="00481971" w:rsidRPr="00996598" w:rsidRDefault="008C7155" w:rsidP="00481971">
      <w:pPr>
        <w:pStyle w:val="3"/>
      </w:pPr>
      <w:bookmarkStart w:id="4" w:name="_Toc495357526"/>
      <w:r>
        <w:t xml:space="preserve">1.2. </w:t>
      </w:r>
      <w:r w:rsidR="00DA1231">
        <w:t>Ответственные за подготовку</w:t>
      </w:r>
      <w:bookmarkEnd w:id="4"/>
    </w:p>
    <w:p w:rsidR="00595378" w:rsidRDefault="00B76F82" w:rsidP="00524F9A">
      <w:pPr>
        <w:pStyle w:val="aff1"/>
      </w:pPr>
      <w:r>
        <w:t>За подготовку отчета отвечает управление образования администрации Великоустюгского муниципального района. Ответственное лицо Тетерина Наталья Михайловна, главный специалист. Сбор и обработку информации, необходимую для формирования отчета осуществляли управление образования администрации Великоустюгского муниципального района  и МКУ «Централизованная бухгалтерия по обслуживанию учреждений образования»</w:t>
      </w:r>
    </w:p>
    <w:p w:rsidR="00595378" w:rsidRDefault="00595378" w:rsidP="00595378"/>
    <w:p w:rsidR="00547314" w:rsidRPr="007D0715" w:rsidRDefault="00547314">
      <w:pPr>
        <w:spacing w:after="160" w:line="259" w:lineRule="auto"/>
        <w:ind w:firstLine="0"/>
        <w:jc w:val="left"/>
        <w:rPr>
          <w:rFonts w:eastAsia="Times New Roman"/>
          <w:b/>
          <w:szCs w:val="24"/>
        </w:rPr>
      </w:pPr>
      <w:r>
        <w:br w:type="page"/>
      </w:r>
    </w:p>
    <w:p w:rsidR="00547314" w:rsidRPr="00996598" w:rsidRDefault="008C7155" w:rsidP="00547314">
      <w:pPr>
        <w:pStyle w:val="3"/>
      </w:pPr>
      <w:bookmarkStart w:id="5" w:name="_Toc495357527"/>
      <w:r>
        <w:t>1.</w:t>
      </w:r>
      <w:r w:rsidR="00375C2F">
        <w:t>3</w:t>
      </w:r>
      <w:r>
        <w:t xml:space="preserve">. </w:t>
      </w:r>
      <w:r w:rsidR="00547314">
        <w:t>Контакты</w:t>
      </w:r>
      <w:bookmarkEnd w:id="5"/>
    </w:p>
    <w:p w:rsidR="001E5A92" w:rsidRDefault="007D0715" w:rsidP="001E5A92">
      <w:pPr>
        <w:ind w:firstLine="0"/>
      </w:pPr>
      <w:r>
        <w:rPr>
          <w:noProof/>
        </w:rPr>
        <w:pict>
          <v:shape id="Надпись 2" o:spid="_x0000_s1033" type="#_x0000_t202" style="position:absolute;left:0;text-align:left;margin-left:181.4pt;margin-top:1.15pt;width:232.6pt;height:273.25pt;z-index:25165568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" stroked="f" strokeweight=".5pt">
            <v:textbox>
              <w:txbxContent>
                <w:p w:rsidR="00686FDA" w:rsidRPr="008229A4" w:rsidRDefault="00686FDA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 xml:space="preserve">Название: Управление образования администрации Великоустюгского муниципального района </w:t>
                  </w:r>
                </w:p>
                <w:p w:rsidR="00686FDA" w:rsidRPr="008229A4" w:rsidRDefault="00686FDA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Адрес: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 xml:space="preserve">162390, Вологодская область, г. Великий Устюг, ул. А. Угловского, д. 14 </w:t>
                  </w:r>
                </w:p>
                <w:p w:rsidR="00686FDA" w:rsidRPr="008229A4" w:rsidRDefault="00686FDA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Руководитель: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>Батакова Римма Анатольевна</w:t>
                  </w:r>
                </w:p>
                <w:p w:rsidR="00686FDA" w:rsidRPr="008229A4" w:rsidRDefault="00686FDA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Контактное лицо: Тетерина Наталья Михайловна</w:t>
                  </w:r>
                </w:p>
                <w:p w:rsidR="00686FDA" w:rsidRPr="008229A4" w:rsidRDefault="00686FDA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Телефон: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>8(81738)2-19-64</w:t>
                  </w:r>
                </w:p>
                <w:p w:rsidR="00686FDA" w:rsidRPr="008229A4" w:rsidRDefault="00686FDA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Почта: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  <w:lang w:val="en-US"/>
                    </w:rPr>
                    <w:t>uovu</w:t>
                  </w:r>
                  <w:r w:rsidRPr="008229A4">
                    <w:rPr>
                      <w:rStyle w:val="af"/>
                      <w:b w:val="0"/>
                    </w:rPr>
                    <w:t>.</w:t>
                  </w:r>
                  <w:r w:rsidRPr="008229A4">
                    <w:rPr>
                      <w:rStyle w:val="af"/>
                      <w:b w:val="0"/>
                      <w:lang w:val="en-US"/>
                    </w:rPr>
                    <w:t>teterinanataliya</w:t>
                  </w:r>
                  <w:r w:rsidRPr="008229A4">
                    <w:rPr>
                      <w:rStyle w:val="af"/>
                      <w:b w:val="0"/>
                    </w:rPr>
                    <w:t>@</w:t>
                  </w:r>
                  <w:r w:rsidRPr="008229A4">
                    <w:rPr>
                      <w:rStyle w:val="af"/>
                      <w:b w:val="0"/>
                      <w:lang w:val="en-US"/>
                    </w:rPr>
                    <w:t>gmail</w:t>
                  </w:r>
                  <w:r w:rsidRPr="008229A4">
                    <w:rPr>
                      <w:rStyle w:val="af"/>
                      <w:b w:val="0"/>
                    </w:rPr>
                    <w:t>.</w:t>
                  </w:r>
                  <w:r w:rsidRPr="008229A4">
                    <w:rPr>
                      <w:rStyle w:val="af"/>
                      <w:b w:val="0"/>
                      <w:lang w:val="en-US"/>
                    </w:rPr>
                    <w:t>com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Надпись 1" o:spid="_x0000_s1032" type="#_x0000_t202" style="position:absolute;left:0;text-align:left;margin-left:-.05pt;margin-top:.85pt;width:232.6pt;height:273.25pt;z-index:251654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" stroked="f" strokeweight=".5pt">
            <v:textbox>
              <w:txbxContent>
                <w:p w:rsidR="00686FDA" w:rsidRPr="008229A4" w:rsidRDefault="00686FDA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Название: Управление образования администрации Великоустюгского муниципального района</w:t>
                  </w:r>
                </w:p>
                <w:p w:rsidR="00686FDA" w:rsidRPr="008229A4" w:rsidRDefault="00686FDA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Адрес: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>162390, Вологодская область, г. Великий Устюг, ул. А. Угловского, д. 14</w:t>
                  </w:r>
                </w:p>
                <w:p w:rsidR="00686FDA" w:rsidRPr="008229A4" w:rsidRDefault="00686FDA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Руководитель: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>Батакова Римма Анатольевна</w:t>
                  </w:r>
                </w:p>
                <w:p w:rsidR="00686FDA" w:rsidRPr="008229A4" w:rsidRDefault="00686FDA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Контактное лицо: Попова Надежда Анатольевна</w:t>
                  </w:r>
                </w:p>
                <w:p w:rsidR="00686FDA" w:rsidRPr="008229A4" w:rsidRDefault="00686FDA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Телефон: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>8(81738)2-34-48</w:t>
                  </w:r>
                </w:p>
                <w:p w:rsidR="00686FDA" w:rsidRPr="008229A4" w:rsidRDefault="00686FDA" w:rsidP="001E5A92">
                  <w:pPr>
                    <w:ind w:firstLine="0"/>
                    <w:rPr>
                      <w:rStyle w:val="af"/>
                      <w:b w:val="0"/>
                      <w:szCs w:val="20"/>
                    </w:rPr>
                  </w:pPr>
                  <w:r w:rsidRPr="008229A4">
                    <w:rPr>
                      <w:rStyle w:val="af"/>
                      <w:b w:val="0"/>
                    </w:rPr>
                    <w:t>Почта: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b/>
                      <w:sz w:val="20"/>
                      <w:szCs w:val="20"/>
                    </w:rPr>
                    <w:t>uo.admvu@yandex</w:t>
                  </w:r>
                </w:p>
              </w:txbxContent>
            </v:textbox>
            <w10:wrap anchorx="margin"/>
          </v:shape>
        </w:pict>
      </w:r>
    </w:p>
    <w:p w:rsidR="001E5A92" w:rsidRDefault="001E5A92" w:rsidP="001E5A92">
      <w:pPr>
        <w:ind w:firstLine="0"/>
      </w:pPr>
    </w:p>
    <w:p w:rsidR="00500EF6" w:rsidRDefault="00500EF6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7D0715" w:rsidP="001E5A92">
      <w:pPr>
        <w:ind w:firstLine="0"/>
      </w:pPr>
      <w:r>
        <w:rPr>
          <w:noProof/>
        </w:rPr>
        <w:pict>
          <v:shape id="Надпись 4" o:spid="_x0000_s1031" type="#_x0000_t202" style="position:absolute;left:0;text-align:left;margin-left:181.4pt;margin-top:21.25pt;width:232.6pt;height:273.25pt;z-index:25165772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" stroked="f" strokeweight=".5pt">
            <v:textbox>
              <w:txbxContent>
                <w:p w:rsidR="00686FDA" w:rsidRPr="00996598" w:rsidRDefault="00686FDA" w:rsidP="00547314">
                  <w:pPr>
                    <w:ind w:firstLine="0"/>
                    <w:rPr>
                      <w:rStyle w:val="af"/>
                    </w:rPr>
                  </w:pPr>
                </w:p>
              </w:txbxContent>
            </v:textbox>
            <w10:wrap type="square" anchorx="margin"/>
          </v:shape>
        </w:pict>
      </w:r>
    </w:p>
    <w:p w:rsidR="00AE3580" w:rsidRDefault="007D0715">
      <w:pPr>
        <w:spacing w:after="160" w:line="259" w:lineRule="auto"/>
        <w:ind w:firstLine="0"/>
        <w:jc w:val="left"/>
      </w:pPr>
      <w:r>
        <w:rPr>
          <w:noProof/>
        </w:rPr>
        <w:pict>
          <v:shape id="Надпись 3" o:spid="_x0000_s1030" type="#_x0000_t202" style="position:absolute;margin-left:-.05pt;margin-top:.5pt;width:232.6pt;height:273.2pt;z-index:2516567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" stroked="f" strokeweight=".5pt">
            <v:textbox>
              <w:txbxContent>
                <w:p w:rsidR="00686FDA" w:rsidRPr="00716945" w:rsidRDefault="00686FDA" w:rsidP="00547314">
                  <w:pPr>
                    <w:ind w:firstLine="0"/>
                    <w:rPr>
                      <w:rStyle w:val="af"/>
                      <w:b w:val="0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Название: Централизованная бухгалтерия по обслуживанию учреждений образования</w:t>
                  </w:r>
                </w:p>
                <w:p w:rsidR="00686FDA" w:rsidRPr="00716945" w:rsidRDefault="00686FDA" w:rsidP="00547314">
                  <w:pPr>
                    <w:ind w:firstLine="0"/>
                    <w:rPr>
                      <w:rStyle w:val="a9"/>
                      <w:rFonts w:eastAsia="Calibri"/>
                      <w:b/>
                      <w:sz w:val="24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Адрес:</w:t>
                  </w:r>
                  <w:r w:rsidRPr="00716945">
                    <w:rPr>
                      <w:b/>
                      <w:szCs w:val="24"/>
                    </w:rPr>
                    <w:t xml:space="preserve"> </w:t>
                  </w:r>
                  <w:r w:rsidRPr="00716945">
                    <w:rPr>
                      <w:rStyle w:val="af"/>
                      <w:b w:val="0"/>
                      <w:szCs w:val="24"/>
                    </w:rPr>
                    <w:t>162390, Вологодская область, г. Великий Устюг, ул. А. Угловского, д. 14</w:t>
                  </w:r>
                  <w:r w:rsidRPr="00716945">
                    <w:rPr>
                      <w:rStyle w:val="a9"/>
                      <w:rFonts w:eastAsia="Calibr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686FDA" w:rsidRPr="00716945" w:rsidRDefault="00686FDA" w:rsidP="00547314">
                  <w:pPr>
                    <w:ind w:firstLine="0"/>
                    <w:rPr>
                      <w:rStyle w:val="af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Руководитель:</w:t>
                  </w:r>
                  <w:r w:rsidRPr="00716945">
                    <w:rPr>
                      <w:b/>
                      <w:szCs w:val="24"/>
                    </w:rPr>
                    <w:t xml:space="preserve"> </w:t>
                  </w:r>
                  <w:r w:rsidRPr="00716945">
                    <w:rPr>
                      <w:rStyle w:val="a9"/>
                      <w:rFonts w:eastAsia="Calibri"/>
                      <w:color w:val="auto"/>
                      <w:sz w:val="24"/>
                      <w:szCs w:val="24"/>
                    </w:rPr>
                    <w:t>Третьякова Ольга Михайловна</w:t>
                  </w:r>
                </w:p>
                <w:p w:rsidR="00686FDA" w:rsidRPr="00716945" w:rsidRDefault="00686FDA" w:rsidP="00547314">
                  <w:pPr>
                    <w:ind w:firstLine="0"/>
                    <w:rPr>
                      <w:rStyle w:val="af"/>
                      <w:b w:val="0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Контактное лицо: Фалевская Екатерина Александровна</w:t>
                  </w:r>
                </w:p>
                <w:p w:rsidR="00686FDA" w:rsidRPr="00716945" w:rsidRDefault="00686FDA" w:rsidP="00547314">
                  <w:pPr>
                    <w:ind w:firstLine="0"/>
                    <w:rPr>
                      <w:rStyle w:val="af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Телефон</w:t>
                  </w:r>
                  <w:r w:rsidRPr="00716945">
                    <w:rPr>
                      <w:rStyle w:val="af"/>
                      <w:szCs w:val="24"/>
                    </w:rPr>
                    <w:t>:</w:t>
                  </w:r>
                  <w:r w:rsidRPr="00716945">
                    <w:rPr>
                      <w:szCs w:val="24"/>
                    </w:rPr>
                    <w:t xml:space="preserve"> 8(81738)2-15-26</w:t>
                  </w:r>
                  <w:r w:rsidRPr="00716945">
                    <w:rPr>
                      <w:rStyle w:val="a9"/>
                      <w:rFonts w:eastAsia="Calibri"/>
                      <w:sz w:val="24"/>
                      <w:szCs w:val="24"/>
                    </w:rPr>
                    <w:t>]</w:t>
                  </w:r>
                </w:p>
                <w:p w:rsidR="00686FDA" w:rsidRPr="00716945" w:rsidRDefault="00686FDA" w:rsidP="00547314">
                  <w:pPr>
                    <w:ind w:firstLine="0"/>
                    <w:rPr>
                      <w:rStyle w:val="af"/>
                      <w:szCs w:val="24"/>
                      <w:lang w:val="en-US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Почта</w:t>
                  </w:r>
                  <w:r w:rsidRPr="00716945">
                    <w:rPr>
                      <w:rStyle w:val="af"/>
                      <w:szCs w:val="24"/>
                    </w:rPr>
                    <w:t>:</w:t>
                  </w:r>
                  <w:r w:rsidRPr="00716945">
                    <w:rPr>
                      <w:szCs w:val="24"/>
                      <w:lang w:val="en-US"/>
                    </w:rPr>
                    <w:t xml:space="preserve"> muzb@vologda.ru</w:t>
                  </w:r>
                </w:p>
              </w:txbxContent>
            </v:textbox>
            <w10:wrap type="square" anchorx="margin"/>
          </v:shape>
        </w:pict>
      </w:r>
    </w:p>
    <w:p w:rsidR="00AE3580" w:rsidRDefault="00AE3580">
      <w:pPr>
        <w:spacing w:after="160" w:line="259" w:lineRule="auto"/>
        <w:ind w:firstLine="0"/>
        <w:jc w:val="left"/>
      </w:pPr>
    </w:p>
    <w:p w:rsidR="00547314" w:rsidRDefault="00547314">
      <w:pPr>
        <w:spacing w:after="160" w:line="259" w:lineRule="auto"/>
        <w:ind w:firstLine="0"/>
        <w:jc w:val="left"/>
      </w:pPr>
    </w:p>
    <w:p w:rsidR="00A5148B" w:rsidRDefault="00A5148B">
      <w:pPr>
        <w:spacing w:after="160" w:line="259" w:lineRule="auto"/>
        <w:ind w:firstLine="0"/>
        <w:jc w:val="left"/>
      </w:pPr>
      <w:r>
        <w:br w:type="page"/>
      </w:r>
    </w:p>
    <w:p w:rsidR="008C7155" w:rsidRPr="00996598" w:rsidRDefault="008C7155" w:rsidP="008C7155">
      <w:pPr>
        <w:pStyle w:val="3"/>
      </w:pPr>
      <w:bookmarkStart w:id="6" w:name="_Toc495357528"/>
      <w:r>
        <w:t>1.</w:t>
      </w:r>
      <w:r w:rsidR="00375C2F">
        <w:t>4</w:t>
      </w:r>
      <w:r>
        <w:t>. Источники данных</w:t>
      </w:r>
      <w:bookmarkEnd w:id="6"/>
    </w:p>
    <w:p w:rsidR="00595378" w:rsidRDefault="007D0715" w:rsidP="00524F9A">
      <w:pPr>
        <w:pStyle w:val="aff1"/>
      </w:pPr>
      <w:r>
        <w:t>Отчет    сформирован    на    основе   данных   федерального   статистического наблюдения, результатов социологических обследований, отчетов о  деятельности организаций, осуществляющих  образовательную  деятельность,  информации,  размещенной  на официальных сайтах образовательных организаций в информационно-телекоммуникационной сети «Интернет», опубликованной в средствах массовой информации,  а  также  поступившей в органы  местного самоуправления от образовательных организаций и граждан.</w:t>
      </w:r>
    </w:p>
    <w:p w:rsidR="00A46D73" w:rsidRDefault="00A46D73" w:rsidP="00A46D73">
      <w:pPr>
        <w:tabs>
          <w:tab w:val="left" w:pos="1120"/>
        </w:tabs>
      </w:pPr>
    </w:p>
    <w:p w:rsidR="008C7155" w:rsidRPr="007D0715" w:rsidRDefault="008C7155" w:rsidP="007D0715">
      <w:pPr>
        <w:tabs>
          <w:tab w:val="left" w:pos="1120"/>
        </w:tabs>
        <w:rPr>
          <w:rFonts w:eastAsia="Times New Roman"/>
          <w:b/>
          <w:szCs w:val="24"/>
        </w:rPr>
      </w:pPr>
      <w:r>
        <w:br w:type="page"/>
      </w:r>
    </w:p>
    <w:p w:rsidR="00A5148B" w:rsidRDefault="008C7155" w:rsidP="00E16AE2">
      <w:pPr>
        <w:pStyle w:val="3"/>
      </w:pPr>
      <w:bookmarkStart w:id="7" w:name="_Toc495357529"/>
      <w:r>
        <w:t xml:space="preserve">1.5. </w:t>
      </w:r>
      <w:r w:rsidR="00E16AE2" w:rsidRPr="00E16AE2">
        <w:t xml:space="preserve">Паспорт образовательной системы </w:t>
      </w:r>
      <w:bookmarkEnd w:id="7"/>
    </w:p>
    <w:p w:rsidR="00E3544F" w:rsidRPr="00CB5D61" w:rsidRDefault="00631AC5" w:rsidP="00E3544F">
      <w:pPr>
        <w:rPr>
          <w:sz w:val="28"/>
          <w:szCs w:val="28"/>
        </w:rPr>
      </w:pPr>
      <w:r w:rsidRPr="00631AC5">
        <w:rPr>
          <w:rStyle w:val="a9"/>
          <w:rFonts w:eastAsia="Calibri"/>
        </w:rPr>
        <w:t>[</w:t>
      </w:r>
      <w:r w:rsidR="00E3544F" w:rsidRPr="00CB5D61">
        <w:rPr>
          <w:sz w:val="28"/>
          <w:szCs w:val="28"/>
        </w:rPr>
        <w:t xml:space="preserve">Великоустюгский муниципальный район расположен на северо-востоке Вологодской области, расстояние до областного центра - 455 километров. Численность населения Великоустюгского муниципального района составляет </w:t>
      </w:r>
      <w:r w:rsidR="00E3544F">
        <w:rPr>
          <w:sz w:val="28"/>
          <w:szCs w:val="28"/>
        </w:rPr>
        <w:t>54,985</w:t>
      </w:r>
      <w:r w:rsidR="00E3544F" w:rsidRPr="00CB5D61">
        <w:rPr>
          <w:sz w:val="28"/>
          <w:szCs w:val="28"/>
        </w:rPr>
        <w:t xml:space="preserve"> тыс. чел, удельный вес численности сельского населения - </w:t>
      </w:r>
      <w:r w:rsidR="00E3544F">
        <w:rPr>
          <w:sz w:val="28"/>
          <w:szCs w:val="28"/>
        </w:rPr>
        <w:t xml:space="preserve"> </w:t>
      </w:r>
      <w:r w:rsidR="00E3544F" w:rsidRPr="00EB742D">
        <w:rPr>
          <w:sz w:val="28"/>
          <w:szCs w:val="28"/>
        </w:rPr>
        <w:t>29,3</w:t>
      </w:r>
      <w:r w:rsidR="00E3544F" w:rsidRPr="00CB5D61">
        <w:rPr>
          <w:sz w:val="28"/>
          <w:szCs w:val="28"/>
        </w:rPr>
        <w:t xml:space="preserve">%, городского – </w:t>
      </w:r>
      <w:r w:rsidR="00E3544F" w:rsidRPr="00EB742D">
        <w:rPr>
          <w:sz w:val="28"/>
          <w:szCs w:val="28"/>
        </w:rPr>
        <w:t>70,7</w:t>
      </w:r>
      <w:r w:rsidR="00E3544F" w:rsidRPr="00CB5D61">
        <w:rPr>
          <w:sz w:val="28"/>
          <w:szCs w:val="28"/>
        </w:rPr>
        <w:t xml:space="preserve">%. </w:t>
      </w:r>
      <w:r w:rsidR="006B5E65">
        <w:rPr>
          <w:sz w:val="28"/>
          <w:szCs w:val="28"/>
        </w:rPr>
        <w:t xml:space="preserve">Количество обучающихся в образовательных организациях, подведомственных управлению образования составляет 10409 человек – 19 % населения района </w:t>
      </w:r>
    </w:p>
    <w:p w:rsidR="00A26F7D" w:rsidRDefault="00943866" w:rsidP="00943866">
      <w:pPr>
        <w:pStyle w:val="4"/>
      </w:pPr>
      <w:r>
        <w:t>Образовательная политика</w:t>
      </w:r>
    </w:p>
    <w:p w:rsidR="00631AC5" w:rsidRDefault="006B5E65" w:rsidP="00524F9A">
      <w:pPr>
        <w:pStyle w:val="aff1"/>
      </w:pPr>
      <w:r w:rsidRPr="00B50FC4">
        <w:rPr>
          <w:rStyle w:val="a9"/>
          <w:rFonts w:eastAsia="Calibri"/>
          <w:color w:val="auto"/>
          <w:sz w:val="28"/>
        </w:rPr>
        <w:t xml:space="preserve">Образовательная политика занимает одно из ключевых мест </w:t>
      </w:r>
      <w:r w:rsidR="00B50FC4" w:rsidRPr="00B50FC4">
        <w:rPr>
          <w:rStyle w:val="a9"/>
          <w:rFonts w:eastAsia="Calibri"/>
          <w:color w:val="auto"/>
          <w:sz w:val="28"/>
        </w:rPr>
        <w:t xml:space="preserve">в Великоустюгском муниципальном районе. </w:t>
      </w:r>
      <w:r w:rsidR="00716945">
        <w:rPr>
          <w:rStyle w:val="a9"/>
          <w:rFonts w:eastAsia="Calibri"/>
          <w:color w:val="auto"/>
          <w:sz w:val="28"/>
        </w:rPr>
        <w:t xml:space="preserve">Финансирование системы образования района осуществляется в соответствии с муниципальной программой </w:t>
      </w:r>
      <w:r w:rsidR="00716945" w:rsidRPr="00716945">
        <w:rPr>
          <w:rStyle w:val="a9"/>
          <w:rFonts w:eastAsia="Calibri"/>
          <w:color w:val="auto"/>
          <w:sz w:val="28"/>
        </w:rPr>
        <w:t>«Развитие системы образования Великоустюгского муниципального района на 2015-2018 годы»</w:t>
      </w:r>
      <w:r w:rsidR="00716945">
        <w:rPr>
          <w:rStyle w:val="a9"/>
          <w:rFonts w:eastAsia="Calibri"/>
          <w:color w:val="auto"/>
          <w:sz w:val="28"/>
        </w:rPr>
        <w:t>, утвержденной постановлением администрации Великоустюгского муниципального района от 09.10.2014 № 1350.</w:t>
      </w:r>
      <w:r w:rsidR="00716945" w:rsidRPr="00716945">
        <w:rPr>
          <w:rStyle w:val="a9"/>
          <w:rFonts w:eastAsia="Calibri"/>
          <w:color w:val="auto"/>
          <w:sz w:val="28"/>
        </w:rPr>
        <w:t xml:space="preserve"> </w:t>
      </w:r>
      <w:r w:rsidR="00B50FC4" w:rsidRPr="00B50FC4">
        <w:rPr>
          <w:rStyle w:val="a9"/>
          <w:rFonts w:eastAsia="Calibri"/>
          <w:color w:val="auto"/>
          <w:sz w:val="28"/>
        </w:rPr>
        <w:t>Основными задачами</w:t>
      </w:r>
      <w:r w:rsidR="00B50FC4">
        <w:rPr>
          <w:rStyle w:val="a9"/>
          <w:rFonts w:eastAsia="Calibri"/>
          <w:color w:val="auto"/>
          <w:sz w:val="28"/>
        </w:rPr>
        <w:t>,</w:t>
      </w:r>
      <w:r w:rsidR="00B50FC4" w:rsidRPr="00B50FC4">
        <w:rPr>
          <w:rStyle w:val="a9"/>
          <w:rFonts w:eastAsia="Calibri"/>
          <w:color w:val="auto"/>
          <w:sz w:val="28"/>
        </w:rPr>
        <w:t xml:space="preserve"> стоящими перед системой образования</w:t>
      </w:r>
      <w:r w:rsidR="00B50FC4">
        <w:rPr>
          <w:rStyle w:val="a9"/>
          <w:rFonts w:eastAsia="Calibri"/>
          <w:color w:val="auto"/>
          <w:sz w:val="28"/>
        </w:rPr>
        <w:t>,</w:t>
      </w:r>
      <w:r w:rsidR="00B50FC4" w:rsidRPr="00B50FC4">
        <w:rPr>
          <w:rStyle w:val="a9"/>
          <w:rFonts w:eastAsia="Calibri"/>
          <w:color w:val="auto"/>
          <w:sz w:val="28"/>
        </w:rPr>
        <w:t xml:space="preserve"> являются обеспечение доступности дошкольного, начального, основного, среднего общего и дополнительного образования, совершенствование материально-технической базы образовательных учреждений, создание безопасных условий функционирования образовательных учреждений, обеспечение сферы образования квалифицированными кадрами, совершенствование системы выявления, поддержки одаренных детей и развития инновационного потенциала педагогов образовательных учреждений района, создание в системе образования условий для сохранения и укрепления здоровья, формирования здорового образа жизни подрастающего поколения, создание условий для получения качественного дошкольного и общего образования, обеспечение обновления содержания и технологий образования, внедрение единой независимой системы оценки качества образования, обеспечение эффективности расходования бюджетных средств и управления системой </w:t>
      </w:r>
      <w:r w:rsidR="00B50FC4" w:rsidRPr="00B50FC4">
        <w:rPr>
          <w:rStyle w:val="a9"/>
          <w:rFonts w:eastAsia="Calibri"/>
          <w:color w:val="auto"/>
          <w:sz w:val="28"/>
        </w:rPr>
        <w:lastRenderedPageBreak/>
        <w:t>образования района, создание условий для социализации, социальной адаптации детей-инвалидов, детей с ограниченными возможностями здоровья</w:t>
      </w:r>
      <w:r w:rsidR="00B50FC4" w:rsidRPr="00B50FC4">
        <w:rPr>
          <w:rStyle w:val="a9"/>
          <w:rFonts w:eastAsia="Calibri"/>
        </w:rPr>
        <w:t xml:space="preserve">. </w:t>
      </w:r>
    </w:p>
    <w:p w:rsidR="00AA4C09" w:rsidRDefault="00AA4C09" w:rsidP="00AA4C09">
      <w:pPr>
        <w:pStyle w:val="4"/>
      </w:pPr>
      <w:r>
        <w:t>Инфраструктура</w:t>
      </w:r>
    </w:p>
    <w:p w:rsidR="00F41B5F" w:rsidRPr="001406B1" w:rsidRDefault="001406B1" w:rsidP="00524F9A">
      <w:pPr>
        <w:pStyle w:val="aff1"/>
      </w:pPr>
      <w:r w:rsidRPr="001406B1">
        <w:rPr>
          <w:rStyle w:val="a9"/>
          <w:rFonts w:eastAsia="Calibri"/>
          <w:color w:val="auto"/>
          <w:sz w:val="28"/>
        </w:rPr>
        <w:t xml:space="preserve">Учредителем образовательных организаций района является администрация Великоустюгского муниципального района, функции и полномочия исполняет управление образования. Органом контроля и надзора является Департамент образования Вологодской области. Оценку качества образования осуществляют БУ СО ВО «Центр информатизации и оценки качества образования» и АОУ ДО ВО «Вологодский институт развития образования» </w:t>
      </w:r>
    </w:p>
    <w:p w:rsidR="0040516E" w:rsidRDefault="0040516E" w:rsidP="0040516E">
      <w:pPr>
        <w:pStyle w:val="4"/>
      </w:pPr>
      <w:r w:rsidRPr="0040516E">
        <w:t>Общая характеристика сети образовательных организаций</w:t>
      </w:r>
    </w:p>
    <w:p w:rsidR="00E3544F" w:rsidRDefault="00E3544F" w:rsidP="00524F9A">
      <w:pPr>
        <w:pStyle w:val="aff1"/>
      </w:pPr>
      <w:r w:rsidRPr="00762EAA">
        <w:t xml:space="preserve">Муниципальная сеть образовательных организаций в </w:t>
      </w:r>
      <w:r>
        <w:t>2016</w:t>
      </w:r>
      <w:r w:rsidRPr="00762EAA">
        <w:t xml:space="preserve"> году была представлена </w:t>
      </w:r>
      <w:r>
        <w:t>21</w:t>
      </w:r>
      <w:r w:rsidRPr="00762EAA">
        <w:t xml:space="preserve"> общеобразовательными организациями, </w:t>
      </w:r>
      <w:r>
        <w:t>29</w:t>
      </w:r>
      <w:r w:rsidRPr="00762EAA">
        <w:t xml:space="preserve"> дошкольными образовательными организациями</w:t>
      </w:r>
      <w:r>
        <w:t xml:space="preserve"> </w:t>
      </w:r>
      <w:r w:rsidRPr="00762EAA">
        <w:t xml:space="preserve">и </w:t>
      </w:r>
      <w:r>
        <w:t>3</w:t>
      </w:r>
      <w:r w:rsidRPr="00762EAA">
        <w:t xml:space="preserve"> учреждениями дополнительного образования детей. </w:t>
      </w:r>
      <w:r>
        <w:t xml:space="preserve"> В образовательную деятельность по образовательным программам дошкольного образования детей  осуществляет 37 организаций, из них 29 дошкольных образовательных организаций, 8 общеобразовательных организаций. Сеть общеобразовательных организаций представлена 8 основными школами, 11 средними школами, 1 общеобразовательной школой для обучающихся с ОВЗ, 1 вечерней школой, из них в городской местности располагается 9 общеобразовательных учреждений,  в сельской – 12. </w:t>
      </w:r>
    </w:p>
    <w:p w:rsidR="00E3544F" w:rsidRDefault="00E3544F" w:rsidP="00524F9A">
      <w:pPr>
        <w:pStyle w:val="aff1"/>
      </w:pPr>
    </w:p>
    <w:p w:rsidR="00801B3A" w:rsidRDefault="00801B3A" w:rsidP="009276DF"/>
    <w:p w:rsidR="00AE3580" w:rsidRPr="007D0715" w:rsidRDefault="00AE3580" w:rsidP="00801B3A">
      <w:pPr>
        <w:rPr>
          <w:rFonts w:eastAsia="Times New Roman"/>
          <w:szCs w:val="24"/>
        </w:rPr>
      </w:pPr>
      <w:r>
        <w:br w:type="page"/>
      </w:r>
    </w:p>
    <w:p w:rsidR="008F5641" w:rsidRDefault="008C7155" w:rsidP="008F5641">
      <w:pPr>
        <w:pStyle w:val="3"/>
      </w:pPr>
      <w:bookmarkStart w:id="8" w:name="_Toc495357530"/>
      <w:r>
        <w:t xml:space="preserve">1.6. </w:t>
      </w:r>
      <w:r w:rsidR="008F5641">
        <w:t>Образовательный контекст</w:t>
      </w:r>
      <w:bookmarkEnd w:id="8"/>
    </w:p>
    <w:p w:rsidR="005D7405" w:rsidRPr="004B3FEE" w:rsidRDefault="001406B1" w:rsidP="00524F9A">
      <w:pPr>
        <w:pStyle w:val="aff1"/>
      </w:pPr>
      <w:r w:rsidRPr="004B3FEE">
        <w:rPr>
          <w:rStyle w:val="a9"/>
          <w:rFonts w:eastAsia="Calibri"/>
          <w:color w:val="auto"/>
          <w:sz w:val="28"/>
        </w:rPr>
        <w:t xml:space="preserve">На систему образования района оказывают сильное влияние внешние по отношению к ней факторы. Рождаемость в районе в последнее время остается стабильной, после </w:t>
      </w:r>
      <w:r w:rsidR="00190BC6" w:rsidRPr="004B3FEE">
        <w:rPr>
          <w:rStyle w:val="a9"/>
          <w:rFonts w:eastAsia="Calibri"/>
          <w:color w:val="auto"/>
          <w:sz w:val="28"/>
        </w:rPr>
        <w:t>бума 2012, 2013 годов наблюдается возвращение на прежние позиции. Вместе с тем в районе ярко выражена урбанизация населения, которая приводит к реорганизации образовательных организаций.</w:t>
      </w:r>
      <w:r w:rsidR="00C118FE" w:rsidRPr="004B3FEE">
        <w:rPr>
          <w:rStyle w:val="a9"/>
          <w:rFonts w:eastAsia="Calibri"/>
          <w:color w:val="auto"/>
          <w:sz w:val="28"/>
        </w:rPr>
        <w:t xml:space="preserve"> В 2016 году процесс реорганизации затронул 27 образовательных организаций района. Реорганизованы в форме присоединения МБДОУ «Ломоватский детский сад» к МБОУ «Ломоватская ООШ», МБДОУ «Теплогорский детский сад» к МБОУ «Теплогорская ООШ», МБОУ «Нижнешарденгская ООШ» к МБОУ «Морозовская СОШ», МБОУ «СОШ № 17 г. Красавино» МБОУ «Детский сад № 4 «Сказка» к МБОУ «СОШ № 15 имени С. Преминина», МБОУ «Верхневарженская ООШ», МБДОУ «Усть-Алексеевский детский сад «Незабудка» к МБОУ «Усть-Алексеевская ООШ», МБДОУ «Детский сад № 29» к МБДОУ «Детский сад № 28 «Пчёлка»», МБДОУ «Детский сад № 10», МБДОУ «Парфеновский детский сад» к МБДОУ «Аристовский детский сад», МБДОУ «Сусоловский детский сад, МБДОУ «Северный детский сад» к МБОУ «Сусоловская ООШ»</w:t>
      </w:r>
      <w:r w:rsidR="0018665B" w:rsidRPr="004B3FEE">
        <w:rPr>
          <w:rStyle w:val="a9"/>
          <w:rFonts w:eastAsia="Calibri"/>
          <w:color w:val="auto"/>
          <w:sz w:val="28"/>
        </w:rPr>
        <w:t>, МБДОУ «Детский сад № 18» к МДОУ «Детский сад № 1 «Рябинка», МБДОУ «Полдарский детский сад» к МБОУ «Полдарская СОШ», МБОУ ДО «Станция юных натуралистов» к МБОУ ДО «Дом детского творчества».</w:t>
      </w:r>
      <w:r w:rsidR="00CA0D98" w:rsidRPr="004B3FEE">
        <w:rPr>
          <w:rStyle w:val="a9"/>
          <w:rFonts w:eastAsia="Calibri"/>
          <w:color w:val="auto"/>
          <w:sz w:val="28"/>
        </w:rPr>
        <w:t xml:space="preserve"> </w:t>
      </w:r>
      <w:r w:rsidR="004B3FEE" w:rsidRPr="004B3FEE">
        <w:rPr>
          <w:rStyle w:val="a9"/>
          <w:rFonts w:eastAsia="Calibri"/>
          <w:color w:val="auto"/>
          <w:sz w:val="28"/>
        </w:rPr>
        <w:t>В 2016 году в связи с наводнением в Великоустюгском муниципальном районе были сокращены занятия в ряде школ района. С 2016/2017 учебного года общеобразовательные организации района начали работать по ФГОС ОВЗ, проходит обучение педагогов по данному стандарту, подготовка образовательной среды.</w:t>
      </w:r>
      <w:r w:rsidR="0018665B" w:rsidRPr="004B3FEE">
        <w:rPr>
          <w:rStyle w:val="a9"/>
          <w:rFonts w:eastAsia="Calibri"/>
          <w:color w:val="auto"/>
          <w:sz w:val="28"/>
        </w:rPr>
        <w:t xml:space="preserve"> </w:t>
      </w:r>
      <w:r w:rsidR="00CA0D98" w:rsidRPr="004B3FEE">
        <w:rPr>
          <w:rStyle w:val="a9"/>
          <w:rFonts w:eastAsia="Calibri"/>
          <w:color w:val="auto"/>
          <w:sz w:val="28"/>
        </w:rPr>
        <w:t xml:space="preserve"> </w:t>
      </w:r>
    </w:p>
    <w:p w:rsidR="001E6120" w:rsidRDefault="001E6120" w:rsidP="001E6120">
      <w:pPr>
        <w:pStyle w:val="4"/>
      </w:pPr>
      <w:r>
        <w:t>Экономические характеристики</w:t>
      </w:r>
    </w:p>
    <w:p w:rsidR="004B3FEE" w:rsidRDefault="004B3FEE" w:rsidP="00524F9A">
      <w:pPr>
        <w:pStyle w:val="aff1"/>
      </w:pPr>
      <w:r>
        <w:t xml:space="preserve">В настоящее время в состав муниципального района входят 3 город- ских и 17 сельских поселений, объединяющих 434 населённых пункта. Великоустюгский район – это район с развитой промышленной струк- турой </w:t>
      </w:r>
      <w:r>
        <w:lastRenderedPageBreak/>
        <w:t xml:space="preserve">производства, обусловленной наличием ряда факторов: - наличие лесосырьевого потенциала и размер запасов древесного сы- рья, а также удобное экономико-географическое положение; - благоприятный инвестиционный климат; - стабильная социальная ситуация. 6 Основные виды экономической деятельности района - промышленное производство, агропромышленный комплекс, лесное хозяйство, строитель- ство, транспорт и связь, жилищно-коммунальное хозяйство и инфраструкту- ра, потребительский рынок, туризм. </w:t>
      </w:r>
    </w:p>
    <w:p w:rsidR="00367AA9" w:rsidRDefault="00891987" w:rsidP="00524F9A">
      <w:pPr>
        <w:pStyle w:val="aff1"/>
      </w:pPr>
      <w:r>
        <w:t xml:space="preserve">Численность экономически активного населения Великоустюгского района на 01.10.2016 составляет 28305 человек, или 51,5 % от общей численности постоянного населения. По состоянию на 01.01.2017 года на учёте в центре занятости состоит 488 официально зарегистрированных безработных граждан, уровень регистрируемой безработицы - 1,7 % от экономически активного населения. Численность безработных по сравнению с началом 2016 года снизилась на 31,3 %. По темпам снижения численности безработных граждан район занимает 2 место, по уровню зарегистрированной безработицы - 15 место. Среднемесячная заработная плата работников крупных и средних предприятий и бюджетных организаций за январь – сентябрь 2016 года составила 23756 рублей. По величине среднемесячной заработной платы район занимает 17 место среди муниципальных образований области, по темпу роста реальной заработной платы - 10 место. Рост заработной платы в номинальном выражении в январе - сентябре 2016 года по сравнению с аналогичным периодом 2015 года наблюдается практически во всех видах экономической деятельности. В районе отсутствует задолженность по выплате заработной платы в бюджетных организациях, но имеется задолженность по выплате заработной платы на 2 предприятиях района, которые в настоящее время признаны банкротами. В рамках выполнения «майских» указов Президента РФ заработная плата отдельных категорий работников бюджетной сферы (за январь – сентябрь 2016 года) составила: </w:t>
      </w:r>
    </w:p>
    <w:p w:rsidR="00367AA9" w:rsidRDefault="00891987" w:rsidP="00524F9A">
      <w:pPr>
        <w:pStyle w:val="aff1"/>
      </w:pPr>
      <w:r>
        <w:lastRenderedPageBreak/>
        <w:t>- педагогических работников дошкольных учреждений - 19808,1 рублей (101,4 % к 2015 году);</w:t>
      </w:r>
    </w:p>
    <w:p w:rsidR="00367AA9" w:rsidRDefault="00367AA9" w:rsidP="00524F9A">
      <w:pPr>
        <w:pStyle w:val="aff1"/>
      </w:pPr>
      <w:r>
        <w:t>-</w:t>
      </w:r>
      <w:r w:rsidR="00891987">
        <w:t xml:space="preserve"> педагогических работников образовательных учреждений общего  образования - 25497,6 рублей (101,9 % к 2015 году); </w:t>
      </w:r>
    </w:p>
    <w:p w:rsidR="00367AA9" w:rsidRDefault="00891987" w:rsidP="00524F9A">
      <w:pPr>
        <w:pStyle w:val="aff1"/>
      </w:pPr>
      <w:r>
        <w:t>- работников учреждений дополнительного образования детей - 17097,5 рублей (101,2 % к 2015 году);</w:t>
      </w:r>
    </w:p>
    <w:p w:rsidR="00367AA9" w:rsidRDefault="00891987" w:rsidP="00524F9A">
      <w:pPr>
        <w:pStyle w:val="aff1"/>
      </w:pPr>
      <w:r>
        <w:t xml:space="preserve"> - работников учреждений культуры - 18070,8 рубля (107,3 % к 2015 году);</w:t>
      </w:r>
    </w:p>
    <w:p w:rsidR="00367AA9" w:rsidRDefault="00891987" w:rsidP="00524F9A">
      <w:pPr>
        <w:pStyle w:val="aff1"/>
      </w:pPr>
      <w:r>
        <w:t>- врачей - 37936,8 рублей (104,9 % к 2015 году);</w:t>
      </w:r>
    </w:p>
    <w:p w:rsidR="00367AA9" w:rsidRDefault="00891987" w:rsidP="00524F9A">
      <w:pPr>
        <w:pStyle w:val="aff1"/>
      </w:pPr>
      <w:r>
        <w:t xml:space="preserve">- среднего медицинского персонала - 19490,1 рубль (106,2 % к 2015 году); </w:t>
      </w:r>
    </w:p>
    <w:p w:rsidR="00891987" w:rsidRDefault="00891987" w:rsidP="00524F9A">
      <w:pPr>
        <w:pStyle w:val="aff1"/>
      </w:pPr>
      <w:r>
        <w:t>- младшего медицинского персонала - 11371,3 рублей (121,5 % к 2015 году).</w:t>
      </w:r>
    </w:p>
    <w:p w:rsidR="001E6120" w:rsidRDefault="001E6120" w:rsidP="001E6120">
      <w:pPr>
        <w:pStyle w:val="4"/>
      </w:pPr>
      <w:r>
        <w:t>Демографические характеристики</w:t>
      </w:r>
    </w:p>
    <w:p w:rsidR="00891987" w:rsidRDefault="004B3FEE" w:rsidP="00524F9A">
      <w:pPr>
        <w:pStyle w:val="aff1"/>
      </w:pPr>
      <w:r>
        <w:t xml:space="preserve">Численность населения Великоустюгского муниципального района 54985 человек. За 9 месяцев 2016 года в Великоустюгском муниципальном районе родилось 458 человек, умерло – 718 человек, естественная убыль населения составила 260 человек (аналогичный период прошлого года – 221 человек). Демографическая ситуация в районе, по-прежнему, характеризуется сокращением численности населения, смертность превышает рождаемость. </w:t>
      </w:r>
    </w:p>
    <w:p w:rsidR="00891987" w:rsidRDefault="00891987" w:rsidP="00524F9A">
      <w:pPr>
        <w:pStyle w:val="aff1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192"/>
        <w:gridCol w:w="1043"/>
        <w:gridCol w:w="891"/>
        <w:gridCol w:w="902"/>
        <w:gridCol w:w="524"/>
        <w:gridCol w:w="891"/>
        <w:gridCol w:w="902"/>
        <w:gridCol w:w="524"/>
        <w:gridCol w:w="891"/>
        <w:gridCol w:w="902"/>
      </w:tblGrid>
      <w:tr w:rsidR="00891987" w:rsidRPr="00D534ED" w:rsidTr="001645AC">
        <w:trPr>
          <w:trHeight w:val="37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 xml:space="preserve">Возрастно-половой состав населения Великоустюгского муниципального района </w:t>
            </w:r>
          </w:p>
        </w:tc>
      </w:tr>
      <w:tr w:rsidR="00891987" w:rsidRPr="00D534ED" w:rsidTr="001645AC">
        <w:trPr>
          <w:trHeight w:val="37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Вологодской области в 2016 году (на конец года)</w:t>
            </w:r>
          </w:p>
        </w:tc>
      </w:tr>
      <w:tr w:rsidR="00891987" w:rsidRPr="00D534ED" w:rsidTr="001645AC">
        <w:trPr>
          <w:trHeight w:val="414"/>
        </w:trPr>
        <w:tc>
          <w:tcPr>
            <w:tcW w:w="5000" w:type="pct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jc w:val="center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(человек)</w:t>
            </w:r>
          </w:p>
        </w:tc>
      </w:tr>
      <w:tr w:rsidR="00891987" w:rsidRPr="00D534ED" w:rsidTr="001645AC">
        <w:trPr>
          <w:trHeight w:val="414"/>
        </w:trPr>
        <w:tc>
          <w:tcPr>
            <w:tcW w:w="5000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987" w:rsidRPr="00D534ED" w:rsidRDefault="00891987" w:rsidP="00891987">
            <w:pPr>
              <w:jc w:val="right"/>
              <w:rPr>
                <w:sz w:val="20"/>
                <w:szCs w:val="20"/>
              </w:rPr>
            </w:pPr>
          </w:p>
        </w:tc>
      </w:tr>
      <w:tr w:rsidR="00891987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jc w:val="righ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 </w:t>
            </w:r>
          </w:p>
        </w:tc>
        <w:tc>
          <w:tcPr>
            <w:tcW w:w="1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Все население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Городское население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Сельское население</w:t>
            </w:r>
          </w:p>
        </w:tc>
      </w:tr>
      <w:tr w:rsidR="00891987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jc w:val="righ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 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1645AC" w:rsidP="00891987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Всего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Мужчины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Женщины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1645AC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</w:t>
            </w:r>
            <w:r w:rsidR="00891987" w:rsidRPr="00D534ED">
              <w:rPr>
                <w:sz w:val="20"/>
                <w:szCs w:val="20"/>
              </w:rPr>
              <w:t>сего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Мужчины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Женщины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1645AC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</w:t>
            </w:r>
            <w:r w:rsidR="00891987" w:rsidRPr="00D534ED">
              <w:rPr>
                <w:sz w:val="20"/>
                <w:szCs w:val="20"/>
              </w:rPr>
              <w:t>сего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Мужчины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Женщины</w:t>
            </w:r>
          </w:p>
        </w:tc>
      </w:tr>
      <w:tr w:rsidR="00891987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D534ED">
              <w:rPr>
                <w:bCs/>
                <w:sz w:val="20"/>
                <w:szCs w:val="20"/>
              </w:rPr>
              <w:t>Все население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54616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25122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29494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38678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17604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21074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15938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7518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8420</w:t>
            </w:r>
          </w:p>
        </w:tc>
      </w:tr>
      <w:tr w:rsidR="00891987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 т.ч. в возрасте, лет: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</w:tr>
      <w:tr w:rsidR="00891987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0-4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3517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1744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1773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</w:t>
            </w:r>
            <w:r w:rsidR="00891987" w:rsidRPr="00D534ED">
              <w:rPr>
                <w:b w:val="0"/>
              </w:rPr>
              <w:t>459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1190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1269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</w:t>
            </w:r>
            <w:r w:rsidR="00891987" w:rsidRPr="00D534ED">
              <w:rPr>
                <w:b w:val="0"/>
              </w:rPr>
              <w:t>058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554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504</w:t>
            </w:r>
          </w:p>
        </w:tc>
      </w:tr>
      <w:tr w:rsidR="00891987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lastRenderedPageBreak/>
              <w:t>5-9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3454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1761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1693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</w:t>
            </w:r>
            <w:r w:rsidR="00891987" w:rsidRPr="00D534ED">
              <w:rPr>
                <w:b w:val="0"/>
              </w:rPr>
              <w:t>512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1283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1229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9</w:t>
            </w:r>
            <w:r w:rsidR="00891987" w:rsidRPr="00D534ED">
              <w:rPr>
                <w:b w:val="0"/>
              </w:rPr>
              <w:t>42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478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464</w:t>
            </w:r>
          </w:p>
        </w:tc>
      </w:tr>
      <w:tr w:rsidR="001645AC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10-14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3203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1585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1618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2389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1209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1180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814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376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438</w:t>
            </w:r>
          </w:p>
        </w:tc>
      </w:tr>
      <w:tr w:rsidR="001645AC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15-19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2682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1374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1308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2021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1036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985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661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338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323</w:t>
            </w:r>
          </w:p>
        </w:tc>
      </w:tr>
      <w:tr w:rsidR="001645AC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20-24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3016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1579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1437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2426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1242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1184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590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253</w:t>
            </w:r>
          </w:p>
        </w:tc>
      </w:tr>
      <w:tr w:rsidR="001645AC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25-29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3603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1594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2849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1594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1255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754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339</w:t>
            </w:r>
          </w:p>
        </w:tc>
      </w:tr>
      <w:tr w:rsidR="001645AC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30-34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3659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1764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1895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2794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1299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1495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865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400</w:t>
            </w:r>
          </w:p>
        </w:tc>
      </w:tr>
      <w:tr w:rsidR="001645AC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35-39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3862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1903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1959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2983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1460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1523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879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443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436</w:t>
            </w:r>
          </w:p>
        </w:tc>
      </w:tr>
      <w:tr w:rsidR="001645AC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40-44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3693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1811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1882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2716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1298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1418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977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513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464</w:t>
            </w:r>
          </w:p>
        </w:tc>
      </w:tr>
      <w:tr w:rsidR="001645AC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45-49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3120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1515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1605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2186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1066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1120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934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485</w:t>
            </w:r>
          </w:p>
        </w:tc>
      </w:tr>
      <w:tr w:rsidR="001645AC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50-54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3715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1703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2012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2334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1034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1300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1381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669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712</w:t>
            </w:r>
          </w:p>
        </w:tc>
      </w:tr>
      <w:tr w:rsidR="001645AC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55-59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4537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2059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2478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2667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1131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1536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1870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928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942</w:t>
            </w:r>
          </w:p>
        </w:tc>
      </w:tr>
      <w:tr w:rsidR="001645AC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60-64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4185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1687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2498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2651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1010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1641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1534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677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857</w:t>
            </w:r>
          </w:p>
        </w:tc>
      </w:tr>
      <w:tr w:rsidR="001645AC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65-69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3045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1170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1875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2051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733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1318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994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557</w:t>
            </w:r>
          </w:p>
        </w:tc>
      </w:tr>
      <w:tr w:rsidR="001645AC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70 лет и старше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5325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1458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3867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3640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1019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2621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1685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439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645AC" w:rsidRPr="00D534ED" w:rsidRDefault="001645AC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1246</w:t>
            </w:r>
          </w:p>
        </w:tc>
      </w:tr>
      <w:tr w:rsidR="00891987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534ED">
              <w:rPr>
                <w:i/>
                <w:iCs/>
                <w:sz w:val="20"/>
                <w:szCs w:val="20"/>
              </w:rPr>
              <w:t>из общей численности</w:t>
            </w:r>
          </w:p>
        </w:tc>
        <w:tc>
          <w:tcPr>
            <w:tcW w:w="3866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jc w:val="right"/>
              <w:rPr>
                <w:sz w:val="20"/>
                <w:szCs w:val="20"/>
              </w:rPr>
            </w:pPr>
          </w:p>
        </w:tc>
      </w:tr>
      <w:tr w:rsidR="00891987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моложе трудоспособного</w:t>
            </w:r>
          </w:p>
        </w:tc>
        <w:tc>
          <w:tcPr>
            <w:tcW w:w="3866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 </w:t>
            </w:r>
          </w:p>
        </w:tc>
      </w:tr>
      <w:tr w:rsidR="00891987" w:rsidRPr="00D534ED" w:rsidTr="001645AC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возраста (0-15)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1645AC" w:rsidP="001645AC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10768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5388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5380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795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3900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3895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973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1488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D534ED">
              <w:rPr>
                <w:color w:val="000000"/>
                <w:sz w:val="20"/>
                <w:szCs w:val="20"/>
              </w:rPr>
              <w:t>1485</w:t>
            </w:r>
          </w:p>
        </w:tc>
      </w:tr>
      <w:tr w:rsidR="00891987" w:rsidRPr="00D534ED" w:rsidTr="001645AC">
        <w:trPr>
          <w:trHeight w:val="1260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трудоспособного возраста (женщины 16-54,</w:t>
            </w:r>
            <w:r w:rsidRPr="00D534ED">
              <w:rPr>
                <w:sz w:val="20"/>
                <w:szCs w:val="20"/>
              </w:rPr>
              <w:br/>
              <w:t>мужчины 16-59)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28815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15419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13396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1005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10942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10063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810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4477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color w:val="000000"/>
                <w:sz w:val="20"/>
                <w:szCs w:val="20"/>
              </w:rPr>
            </w:pPr>
            <w:r w:rsidRPr="00D534ED">
              <w:rPr>
                <w:color w:val="000000"/>
                <w:sz w:val="20"/>
                <w:szCs w:val="20"/>
              </w:rPr>
              <w:t>3333</w:t>
            </w:r>
          </w:p>
        </w:tc>
      </w:tr>
      <w:tr w:rsidR="00891987" w:rsidRPr="00D534ED" w:rsidTr="001645AC">
        <w:trPr>
          <w:trHeight w:val="1260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старше трудоспособного возраста</w:t>
            </w:r>
            <w:r w:rsidRPr="00D534ED">
              <w:rPr>
                <w:sz w:val="20"/>
                <w:szCs w:val="20"/>
              </w:rPr>
              <w:br/>
              <w:t>(женщины 55 и более,</w:t>
            </w:r>
            <w:r w:rsidRPr="00D534ED">
              <w:rPr>
                <w:sz w:val="20"/>
                <w:szCs w:val="20"/>
              </w:rPr>
              <w:br/>
              <w:t>мужчины 60 и более)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15033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4315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10718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878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2762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7116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155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1553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color w:val="000000"/>
                <w:sz w:val="20"/>
                <w:szCs w:val="20"/>
              </w:rPr>
            </w:pPr>
            <w:r w:rsidRPr="00D534ED">
              <w:rPr>
                <w:color w:val="000000"/>
                <w:sz w:val="20"/>
                <w:szCs w:val="20"/>
              </w:rPr>
              <w:t>3602</w:t>
            </w:r>
          </w:p>
        </w:tc>
      </w:tr>
    </w:tbl>
    <w:p w:rsidR="00320D04" w:rsidRDefault="00320D04">
      <w:pPr>
        <w:spacing w:after="160" w:line="259" w:lineRule="auto"/>
        <w:ind w:firstLine="0"/>
        <w:jc w:val="left"/>
      </w:pPr>
      <w:r>
        <w:br w:type="page"/>
      </w:r>
    </w:p>
    <w:p w:rsidR="00320D04" w:rsidRDefault="00320D04" w:rsidP="00320D04">
      <w:pPr>
        <w:pStyle w:val="3"/>
      </w:pPr>
      <w:bookmarkStart w:id="9" w:name="_Toc495357531"/>
      <w:r>
        <w:t xml:space="preserve">1.7. </w:t>
      </w:r>
      <w:r w:rsidR="00704565">
        <w:t xml:space="preserve">Особенности </w:t>
      </w:r>
      <w:r w:rsidR="004E036F">
        <w:t>образовательной системы</w:t>
      </w:r>
      <w:bookmarkEnd w:id="9"/>
    </w:p>
    <w:p w:rsidR="000C7408" w:rsidRDefault="00923A13" w:rsidP="00524F9A">
      <w:pPr>
        <w:pStyle w:val="aff1"/>
      </w:pPr>
      <w:r w:rsidRPr="000C7408">
        <w:rPr>
          <w:rStyle w:val="a9"/>
          <w:rFonts w:eastAsia="Calibri"/>
          <w:color w:val="auto"/>
          <w:sz w:val="28"/>
        </w:rPr>
        <w:t xml:space="preserve">Великоустюгский муниципальный  район является одним из крупнейших районов области. 5 общеобразовательных организаций и </w:t>
      </w:r>
      <w:r w:rsidR="000C7408" w:rsidRPr="000C7408">
        <w:rPr>
          <w:rStyle w:val="a9"/>
          <w:rFonts w:eastAsia="Calibri"/>
          <w:color w:val="auto"/>
          <w:sz w:val="28"/>
        </w:rPr>
        <w:t xml:space="preserve">2 дошкольные образовательные организации </w:t>
      </w:r>
      <w:r w:rsidRPr="000C7408">
        <w:rPr>
          <w:rStyle w:val="a9"/>
          <w:rFonts w:eastAsia="Calibri"/>
          <w:color w:val="auto"/>
          <w:sz w:val="28"/>
        </w:rPr>
        <w:t>находятся в труднодоступных природных условиях</w:t>
      </w:r>
      <w:r w:rsidR="000C7408" w:rsidRPr="000C7408">
        <w:rPr>
          <w:rStyle w:val="a9"/>
          <w:rFonts w:eastAsia="Calibri"/>
          <w:color w:val="auto"/>
          <w:sz w:val="28"/>
        </w:rPr>
        <w:t xml:space="preserve">. </w:t>
      </w:r>
      <w:r w:rsidR="000C7408">
        <w:t xml:space="preserve">Для перевозки 590 детей задействовано 7 школьных автобусов, которые оборудованы ремнями безопасности, системой слежения «ГЛОНАСС» и «GPS». </w:t>
      </w:r>
    </w:p>
    <w:p w:rsidR="008229A4" w:rsidRDefault="000C7408" w:rsidP="00524F9A">
      <w:pPr>
        <w:pStyle w:val="aff1"/>
        <w:rPr>
          <w:rStyle w:val="a9"/>
          <w:rFonts w:eastAsia="Calibri"/>
        </w:rPr>
      </w:pPr>
      <w:r>
        <w:t>Одной из самых успешных форм воспитания высоконравственных граждан и истинных патриотов своего Отечества является кадетское движение. На сегодняшний день на базе МБОУ «СОШ № 2 с кадетскими классами» функционирует 10 классов, в которых обучается 248 кадет.</w:t>
      </w:r>
      <w:r w:rsidRPr="00801B3A">
        <w:rPr>
          <w:rStyle w:val="a9"/>
          <w:rFonts w:eastAsia="Calibri"/>
        </w:rPr>
        <w:t xml:space="preserve"> </w:t>
      </w:r>
    </w:p>
    <w:p w:rsidR="008229A4" w:rsidRDefault="008229A4" w:rsidP="00524F9A">
      <w:pPr>
        <w:pStyle w:val="aff1"/>
        <w:rPr>
          <w:rStyle w:val="a9"/>
          <w:rFonts w:eastAsia="Calibri"/>
        </w:rPr>
      </w:pPr>
      <w:r>
        <w:t>В нашем районе сформирована система поддержки талантливых детей. За три года стипендию Главы получили 189 детей, из них 174 школьника.</w:t>
      </w:r>
      <w:r w:rsidRPr="00801B3A">
        <w:rPr>
          <w:rStyle w:val="a9"/>
          <w:rFonts w:eastAsia="Calibri"/>
        </w:rPr>
        <w:t xml:space="preserve"> </w:t>
      </w:r>
    </w:p>
    <w:p w:rsidR="00631AC5" w:rsidRDefault="008229A4" w:rsidP="00524F9A">
      <w:pPr>
        <w:pStyle w:val="aff1"/>
      </w:pPr>
      <w:r>
        <w:t xml:space="preserve">Большое внимание уделяется вопросам закрепления кадров. За последние три года в систему образования пришли 27 человек. Согласно программе развития системы образования Великоустюгского муниципального района выплачивается единовременное пособие в размере 6 окладов молодым специалистам, прибывшим в район, и один оклад оставшимся в городе. </w:t>
      </w:r>
    </w:p>
    <w:p w:rsidR="00320D04" w:rsidRDefault="00320D04" w:rsidP="00704565"/>
    <w:p w:rsidR="000F428C" w:rsidRDefault="000F428C" w:rsidP="00704565"/>
    <w:p w:rsidR="00D30670" w:rsidRDefault="00D30670">
      <w:pPr>
        <w:spacing w:after="160" w:line="259" w:lineRule="auto"/>
        <w:ind w:firstLine="0"/>
        <w:jc w:val="left"/>
      </w:pPr>
      <w:r>
        <w:br w:type="page"/>
      </w:r>
    </w:p>
    <w:p w:rsidR="00D30670" w:rsidRDefault="00D30670" w:rsidP="00CF131F">
      <w:pPr>
        <w:pStyle w:val="2"/>
      </w:pPr>
      <w:bookmarkStart w:id="10" w:name="_Toc495357532"/>
      <w:r>
        <w:t>2</w:t>
      </w:r>
      <w:r w:rsidRPr="00D30670">
        <w:t xml:space="preserve">. </w:t>
      </w:r>
      <w:r w:rsidR="00CF131F">
        <w:t>Анализ состояния и перспектив развития системы образования: основная часть.</w:t>
      </w:r>
      <w:bookmarkEnd w:id="10"/>
    </w:p>
    <w:p w:rsidR="00F4493E" w:rsidRDefault="00375C2F" w:rsidP="00F4493E">
      <w:pPr>
        <w:pStyle w:val="3"/>
        <w:rPr>
          <w:lang w:val="ru-RU"/>
        </w:rPr>
      </w:pPr>
      <w:bookmarkStart w:id="11" w:name="_Toc495357533"/>
      <w:r>
        <w:t>2.1</w:t>
      </w:r>
      <w:r w:rsidR="00DC1F82">
        <w:t>.</w:t>
      </w:r>
      <w:r>
        <w:t xml:space="preserve"> </w:t>
      </w:r>
      <w:r w:rsidR="00FE028B" w:rsidRPr="00FE028B">
        <w:t>Сведения о развитии дошкольного образования</w:t>
      </w:r>
      <w:bookmarkEnd w:id="11"/>
    </w:p>
    <w:p w:rsidR="001E23BB" w:rsidRPr="001E23BB" w:rsidRDefault="001E23BB" w:rsidP="001E23BB">
      <w:pPr>
        <w:rPr>
          <w:sz w:val="28"/>
          <w:szCs w:val="28"/>
          <w:lang/>
        </w:rPr>
      </w:pPr>
      <w:r w:rsidRPr="001E23BB">
        <w:rPr>
          <w:sz w:val="28"/>
          <w:szCs w:val="28"/>
          <w:lang/>
        </w:rPr>
        <w:t>Муниципальная система дошкольного образования – это многофункциональная сеть учреждений</w:t>
      </w:r>
    </w:p>
    <w:p w:rsidR="00D534ED" w:rsidRPr="009A0261" w:rsidRDefault="00D534ED" w:rsidP="00D534ED">
      <w:pPr>
        <w:rPr>
          <w:sz w:val="28"/>
          <w:szCs w:val="28"/>
        </w:rPr>
      </w:pPr>
      <w:r>
        <w:rPr>
          <w:sz w:val="28"/>
          <w:szCs w:val="28"/>
        </w:rPr>
        <w:t>В 2016</w:t>
      </w:r>
      <w:r w:rsidRPr="00762EAA">
        <w:rPr>
          <w:sz w:val="28"/>
          <w:szCs w:val="28"/>
        </w:rPr>
        <w:t xml:space="preserve"> году в </w:t>
      </w:r>
      <w:r>
        <w:rPr>
          <w:sz w:val="28"/>
          <w:szCs w:val="28"/>
        </w:rPr>
        <w:t>3898 детей получало дошкольное общее образование</w:t>
      </w:r>
      <w:r w:rsidRPr="009A0261">
        <w:rPr>
          <w:sz w:val="28"/>
          <w:szCs w:val="28"/>
        </w:rPr>
        <w:t xml:space="preserve"> </w:t>
      </w:r>
      <w:r>
        <w:rPr>
          <w:sz w:val="28"/>
          <w:szCs w:val="28"/>
        </w:rPr>
        <w:t>на базе образовательных организаций района.</w:t>
      </w:r>
    </w:p>
    <w:p w:rsidR="00D534ED" w:rsidRDefault="00D534ED" w:rsidP="00D534ED">
      <w:pPr>
        <w:rPr>
          <w:sz w:val="28"/>
          <w:szCs w:val="28"/>
        </w:rPr>
      </w:pPr>
      <w:r>
        <w:rPr>
          <w:sz w:val="28"/>
          <w:szCs w:val="28"/>
        </w:rPr>
        <w:t xml:space="preserve">Приоритет работы в деятельности организаций дошкольного образования  - реализация федерального государственного образовательного стандарта дошкольного образования (далее ФГОС ДО). </w:t>
      </w:r>
    </w:p>
    <w:p w:rsidR="00D534ED" w:rsidRPr="00901C7C" w:rsidRDefault="00D534ED" w:rsidP="00D534ED">
      <w:pPr>
        <w:rPr>
          <w:sz w:val="28"/>
          <w:szCs w:val="28"/>
        </w:rPr>
      </w:pPr>
      <w:r>
        <w:rPr>
          <w:sz w:val="28"/>
          <w:szCs w:val="28"/>
        </w:rPr>
        <w:t>Для реализации основных принципов ФГОС ДО развивающей предметно-пространственной среды в рамках каждого заседания методических объединений педагогических работников рассматривались вопросы создания условий для развития и поддержки детской игры, использования в образовательной деятельности игр</w:t>
      </w:r>
      <w:r w:rsidRPr="00FC2701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C2701">
        <w:rPr>
          <w:sz w:val="28"/>
          <w:szCs w:val="28"/>
        </w:rPr>
        <w:t xml:space="preserve">  региональным компонентом</w:t>
      </w:r>
      <w:r>
        <w:rPr>
          <w:sz w:val="28"/>
          <w:szCs w:val="28"/>
        </w:rPr>
        <w:t xml:space="preserve">  в рамках </w:t>
      </w:r>
      <w:r w:rsidRPr="00142336">
        <w:rPr>
          <w:sz w:val="28"/>
          <w:szCs w:val="28"/>
        </w:rPr>
        <w:t xml:space="preserve"> проекта «Великий Устюг</w:t>
      </w:r>
      <w:r>
        <w:rPr>
          <w:sz w:val="28"/>
          <w:szCs w:val="28"/>
        </w:rPr>
        <w:t xml:space="preserve"> </w:t>
      </w:r>
      <w:r w:rsidRPr="0014233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336">
        <w:rPr>
          <w:sz w:val="28"/>
          <w:szCs w:val="28"/>
        </w:rPr>
        <w:t>родина Деда Мороза</w:t>
      </w:r>
      <w:r>
        <w:rPr>
          <w:sz w:val="28"/>
          <w:szCs w:val="28"/>
        </w:rPr>
        <w:t xml:space="preserve">». </w:t>
      </w:r>
    </w:p>
    <w:p w:rsidR="00D534ED" w:rsidRPr="00EF0805" w:rsidRDefault="00D534ED" w:rsidP="00D534ED">
      <w:pPr>
        <w:ind w:left="75" w:firstLine="634"/>
        <w:rPr>
          <w:sz w:val="28"/>
          <w:szCs w:val="28"/>
        </w:rPr>
      </w:pPr>
      <w:r>
        <w:rPr>
          <w:sz w:val="28"/>
          <w:szCs w:val="28"/>
        </w:rPr>
        <w:t>Интенсивная работа с кадрами через модульно-накопительную  систему курсов повышения квалификации позволило обучить  100% педагогов по вопросам ФГОС ДО.  Продолжается работа</w:t>
      </w:r>
      <w:r w:rsidRPr="00914C2A">
        <w:rPr>
          <w:sz w:val="28"/>
          <w:szCs w:val="28"/>
        </w:rPr>
        <w:t xml:space="preserve"> с педагогами </w:t>
      </w:r>
      <w:r>
        <w:rPr>
          <w:sz w:val="28"/>
          <w:szCs w:val="28"/>
        </w:rPr>
        <w:t>с использованием тьюторского</w:t>
      </w:r>
      <w:r w:rsidRPr="00914C2A">
        <w:rPr>
          <w:sz w:val="28"/>
          <w:szCs w:val="28"/>
        </w:rPr>
        <w:t xml:space="preserve"> сопровож</w:t>
      </w:r>
      <w:r>
        <w:rPr>
          <w:sz w:val="28"/>
          <w:szCs w:val="28"/>
        </w:rPr>
        <w:t>дения</w:t>
      </w:r>
      <w:r w:rsidRPr="00914C2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172EF" w:rsidRPr="004172EF" w:rsidRDefault="00E96C91" w:rsidP="004172EF">
      <w:pPr>
        <w:pStyle w:val="4"/>
      </w:pPr>
      <w:r>
        <w:t>Контингент</w:t>
      </w:r>
    </w:p>
    <w:p w:rsidR="00801B3A" w:rsidRDefault="00801B3A" w:rsidP="00524F9A">
      <w:pPr>
        <w:pStyle w:val="aff1"/>
      </w:pPr>
      <w:r w:rsidRPr="001E23BB">
        <w:rPr>
          <w:rStyle w:val="a9"/>
          <w:rFonts w:eastAsia="Calibri"/>
          <w:color w:val="auto"/>
          <w:sz w:val="28"/>
        </w:rPr>
        <w:t>1.1.1</w:t>
      </w:r>
      <w:r w:rsidRPr="00801B3A">
        <w:rPr>
          <w:rStyle w:val="a9"/>
          <w:rFonts w:eastAsia="Calibri"/>
        </w:rPr>
        <w:t xml:space="preserve">. </w:t>
      </w:r>
      <w:r w:rsidR="001E23BB">
        <w:t>В</w:t>
      </w:r>
      <w:r w:rsidR="001E23BB" w:rsidRPr="00762EAA">
        <w:t xml:space="preserve"> Великоустюгском муниципальном районе достигнут </w:t>
      </w:r>
      <w:r w:rsidR="001E23BB" w:rsidRPr="009A0261">
        <w:t>100% охват детей в возрасте от 3 д</w:t>
      </w:r>
      <w:r w:rsidR="001E23BB">
        <w:t>о 7 лет дошкольным образованием.</w:t>
      </w:r>
      <w:r w:rsidR="001E23BB" w:rsidRPr="009A0261">
        <w:t xml:space="preserve"> </w:t>
      </w:r>
    </w:p>
    <w:p w:rsidR="00367AA9" w:rsidRDefault="00367AA9" w:rsidP="00367AA9">
      <w:r w:rsidRPr="003E605F">
        <w:rPr>
          <w:sz w:val="28"/>
          <w:szCs w:val="28"/>
        </w:rPr>
        <w:t xml:space="preserve">На конец 2016 года численность воспитанников образовательных организаций, осуществляющих образовательную деятельность по образовательным программам дошкольного образования, составляла 3898 человек, что на </w:t>
      </w:r>
      <w:r>
        <w:rPr>
          <w:sz w:val="28"/>
          <w:szCs w:val="28"/>
        </w:rPr>
        <w:t>323</w:t>
      </w:r>
      <w:r w:rsidRPr="003E605F">
        <w:rPr>
          <w:sz w:val="28"/>
          <w:szCs w:val="28"/>
        </w:rPr>
        <w:t xml:space="preserve"> человека больше относительно 2013 года (рисунок 1). В процентном выражении прирост составил </w:t>
      </w:r>
      <w:r>
        <w:rPr>
          <w:sz w:val="28"/>
          <w:szCs w:val="28"/>
        </w:rPr>
        <w:t>8</w:t>
      </w:r>
      <w:r w:rsidRPr="003E605F">
        <w:rPr>
          <w:sz w:val="28"/>
          <w:szCs w:val="28"/>
        </w:rPr>
        <w:t xml:space="preserve"> %.</w:t>
      </w:r>
    </w:p>
    <w:p w:rsidR="00367AA9" w:rsidRDefault="000B592E" w:rsidP="00367AA9">
      <w:pPr>
        <w:pStyle w:val="ae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447915" cy="1883410"/>
            <wp:effectExtent l="0" t="0" r="0" b="0"/>
            <wp:docPr id="128" name="Объект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367AA9" w:rsidRPr="00367AA9">
        <w:t xml:space="preserve"> </w:t>
      </w:r>
      <w:r w:rsidR="00367AA9">
        <w:t>Рисунок 1 – Ч</w:t>
      </w:r>
      <w:r w:rsidR="00367AA9" w:rsidRPr="00085224">
        <w:t>исленность воспитанников образовательных организаций, осуществляющих образовательную деятельность по образовательным программам дошкольного образования</w:t>
      </w:r>
      <w:r w:rsidR="00367AA9">
        <w:t>, в чел.</w:t>
      </w:r>
    </w:p>
    <w:p w:rsidR="00801B3A" w:rsidRPr="00D86B64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D86B64">
        <w:rPr>
          <w:rStyle w:val="a9"/>
          <w:rFonts w:eastAsia="Calibri"/>
          <w:color w:val="auto"/>
          <w:sz w:val="28"/>
        </w:rPr>
        <w:t>1.1.2. Охват детей дошкольными образовательными организациями (отношение численности детей, посещающих дошкольные образовательные организации, к численности детей в возрасте от 2 месяцев до 7 лет включительно, скорректированной на численность детей соответствующих возрастов, обучающихся в общеобразовательных организациях)</w:t>
      </w:r>
      <w:r w:rsidR="00D86B64">
        <w:rPr>
          <w:rStyle w:val="a9"/>
          <w:rFonts w:eastAsia="Calibri"/>
          <w:color w:val="auto"/>
          <w:sz w:val="28"/>
        </w:rPr>
        <w:t xml:space="preserve"> составляет 90,25 %</w:t>
      </w:r>
      <w:r w:rsidRPr="00D86B64">
        <w:rPr>
          <w:rStyle w:val="a9"/>
          <w:rFonts w:eastAsia="Calibri"/>
          <w:color w:val="auto"/>
          <w:sz w:val="28"/>
        </w:rPr>
        <w:t>.</w:t>
      </w:r>
    </w:p>
    <w:p w:rsidR="00801B3A" w:rsidRPr="00D86B64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D86B64">
        <w:rPr>
          <w:rStyle w:val="a9"/>
          <w:rFonts w:eastAsia="Calibri"/>
          <w:color w:val="auto"/>
          <w:sz w:val="28"/>
        </w:rPr>
        <w:t xml:space="preserve">1.1.3. </w:t>
      </w:r>
      <w:r w:rsidR="00D86B64">
        <w:rPr>
          <w:rStyle w:val="a9"/>
          <w:rFonts w:eastAsia="Calibri"/>
          <w:color w:val="auto"/>
          <w:sz w:val="28"/>
        </w:rPr>
        <w:t>В Великоустюгском районе нет частных</w:t>
      </w:r>
      <w:r w:rsidRPr="00D86B64">
        <w:rPr>
          <w:rStyle w:val="a9"/>
          <w:rFonts w:eastAsia="Calibri"/>
          <w:color w:val="auto"/>
          <w:sz w:val="28"/>
        </w:rPr>
        <w:t xml:space="preserve"> дошкольных образовательных организаций в общей численности воспитанников дошкольных образовательных организаций.</w:t>
      </w:r>
    </w:p>
    <w:p w:rsidR="00801B3A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D86B64">
        <w:rPr>
          <w:rStyle w:val="a9"/>
          <w:rFonts w:eastAsia="Calibri"/>
          <w:color w:val="auto"/>
          <w:sz w:val="28"/>
        </w:rPr>
        <w:t xml:space="preserve">1.2.1. </w:t>
      </w:r>
      <w:r w:rsidR="00D86B64" w:rsidRPr="00D86B64">
        <w:rPr>
          <w:rStyle w:val="a9"/>
          <w:rFonts w:eastAsia="Calibri"/>
          <w:color w:val="auto"/>
          <w:sz w:val="28"/>
        </w:rPr>
        <w:t>В связи с отсутствием спроса от населения в районе не создано групп кратковременного пребывания детей</w:t>
      </w:r>
      <w:r w:rsidR="00367AA9">
        <w:rPr>
          <w:rStyle w:val="a9"/>
          <w:rFonts w:eastAsia="Calibri"/>
          <w:color w:val="auto"/>
          <w:sz w:val="28"/>
        </w:rPr>
        <w:t>.</w:t>
      </w:r>
      <w:r w:rsidR="003C62E6">
        <w:rPr>
          <w:rStyle w:val="a9"/>
          <w:rFonts w:eastAsia="Calibri"/>
          <w:color w:val="auto"/>
          <w:sz w:val="28"/>
        </w:rPr>
        <w:t xml:space="preserve"> </w:t>
      </w:r>
    </w:p>
    <w:p w:rsidR="003C62E6" w:rsidRDefault="003C62E6" w:rsidP="00524F9A">
      <w:pPr>
        <w:pStyle w:val="aff1"/>
        <w:rPr>
          <w:rStyle w:val="a9"/>
          <w:rFonts w:eastAsia="Calibri"/>
        </w:rPr>
      </w:pPr>
      <w:r>
        <w:rPr>
          <w:rStyle w:val="a9"/>
          <w:rFonts w:eastAsia="Calibri"/>
          <w:color w:val="auto"/>
          <w:sz w:val="28"/>
        </w:rPr>
        <w:t>1.6.1. Примерно 14 дней было пропущено по болезни одним обучающимся.</w:t>
      </w:r>
    </w:p>
    <w:p w:rsidR="006109E3" w:rsidRDefault="002B05D6" w:rsidP="00367AA9">
      <w:pPr>
        <w:spacing w:after="160" w:line="259" w:lineRule="auto"/>
        <w:ind w:firstLine="0"/>
        <w:jc w:val="left"/>
      </w:pPr>
      <w:r>
        <w:rPr>
          <w:b/>
        </w:rPr>
        <w:br w:type="page"/>
      </w:r>
    </w:p>
    <w:p w:rsidR="00F34C0A" w:rsidRPr="004172EF" w:rsidRDefault="00F34C0A" w:rsidP="00F34C0A">
      <w:pPr>
        <w:pStyle w:val="4"/>
      </w:pPr>
      <w:r>
        <w:t>Кадровое обеспечение</w:t>
      </w:r>
    </w:p>
    <w:p w:rsidR="00F90701" w:rsidRDefault="00F90701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F90701">
        <w:rPr>
          <w:rStyle w:val="a9"/>
          <w:rFonts w:eastAsia="Calibri"/>
          <w:color w:val="auto"/>
          <w:sz w:val="28"/>
        </w:rPr>
        <w:t>1.3.1. На одного педагогического работника  приходится 9,94 воспитанников.</w:t>
      </w:r>
    </w:p>
    <w:p w:rsidR="00367AA9" w:rsidRDefault="00367AA9" w:rsidP="00524F9A">
      <w:pPr>
        <w:pStyle w:val="aff1"/>
        <w:rPr>
          <w:rStyle w:val="a9"/>
          <w:rFonts w:eastAsia="Calibri"/>
          <w:color w:val="auto"/>
          <w:sz w:val="28"/>
        </w:rPr>
      </w:pPr>
      <w:r>
        <w:t>Средняя заработная плата педагогических работников дошкольных учреждений составила 19808,1 рублей (101,4 % к 2015 году).</w:t>
      </w:r>
    </w:p>
    <w:p w:rsidR="00D50602" w:rsidRDefault="00CE0D73" w:rsidP="00D50602">
      <w:pPr>
        <w:pStyle w:val="4"/>
      </w:pPr>
      <w:r>
        <w:t>С</w:t>
      </w:r>
      <w:r w:rsidR="00D50602">
        <w:t>ет</w:t>
      </w:r>
      <w:r>
        <w:t>ь</w:t>
      </w:r>
      <w:r w:rsidR="00D50602">
        <w:t xml:space="preserve"> дошкольных образовательных организаций</w:t>
      </w:r>
    </w:p>
    <w:p w:rsidR="00AB57B1" w:rsidRDefault="00367AA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>1.7.</w:t>
      </w:r>
      <w:r w:rsidR="00801B3A" w:rsidRPr="00AB57B1">
        <w:rPr>
          <w:rStyle w:val="a9"/>
          <w:rFonts w:eastAsia="Calibri"/>
          <w:color w:val="auto"/>
          <w:sz w:val="28"/>
        </w:rPr>
        <w:t>1.</w:t>
      </w:r>
      <w:r w:rsidR="00801B3A" w:rsidRPr="00801B3A">
        <w:rPr>
          <w:rStyle w:val="a9"/>
          <w:rFonts w:eastAsia="Calibri"/>
        </w:rPr>
        <w:t xml:space="preserve"> </w:t>
      </w:r>
      <w:r w:rsidR="00AB57B1" w:rsidRPr="00AB57B1">
        <w:rPr>
          <w:rStyle w:val="a9"/>
          <w:rFonts w:eastAsia="Calibri"/>
          <w:color w:val="auto"/>
          <w:sz w:val="28"/>
        </w:rPr>
        <w:t>В 2016 году было реорганизовано 13 дошкольных образовательных организаций</w:t>
      </w:r>
      <w:r w:rsidR="00AB57B1">
        <w:rPr>
          <w:rStyle w:val="a9"/>
          <w:rFonts w:eastAsia="Calibri"/>
          <w:color w:val="auto"/>
          <w:sz w:val="28"/>
        </w:rPr>
        <w:t>.</w:t>
      </w:r>
    </w:p>
    <w:p w:rsidR="00801B3A" w:rsidRPr="00AB57B1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>1.7.1. Темп роста числа дошкольных образовательных организаций</w:t>
      </w:r>
      <w:r w:rsidR="00AB57B1" w:rsidRPr="00AB57B1">
        <w:rPr>
          <w:rStyle w:val="a9"/>
          <w:rFonts w:eastAsia="Calibri"/>
          <w:color w:val="auto"/>
          <w:sz w:val="28"/>
        </w:rPr>
        <w:t xml:space="preserve"> составляет 90,24 %.</w:t>
      </w:r>
      <w:r w:rsidRPr="00AB57B1">
        <w:rPr>
          <w:rStyle w:val="a9"/>
          <w:rFonts w:eastAsia="Calibri"/>
          <w:color w:val="auto"/>
          <w:sz w:val="28"/>
        </w:rPr>
        <w:t>.</w:t>
      </w:r>
    </w:p>
    <w:p w:rsidR="00801B3A" w:rsidRPr="00AB57B1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 xml:space="preserve">1.9.1. </w:t>
      </w:r>
      <w:r w:rsidR="00AB57B1" w:rsidRPr="00AB57B1">
        <w:rPr>
          <w:rStyle w:val="a9"/>
          <w:rFonts w:eastAsia="Calibri"/>
          <w:color w:val="auto"/>
          <w:sz w:val="28"/>
        </w:rPr>
        <w:t>Здания дошкольных образовательных организаций находятся не в аварийном состоянии и не требуют капитального ремонта</w:t>
      </w:r>
      <w:r w:rsidRPr="00AB57B1">
        <w:rPr>
          <w:rStyle w:val="a9"/>
          <w:rFonts w:eastAsia="Calibri"/>
          <w:color w:val="auto"/>
          <w:sz w:val="28"/>
        </w:rPr>
        <w:t>.</w:t>
      </w:r>
    </w:p>
    <w:p w:rsidR="0029564F" w:rsidRDefault="0029564F" w:rsidP="00441ADB"/>
    <w:p w:rsidR="00D50602" w:rsidRDefault="00D50602" w:rsidP="00D50602">
      <w:pPr>
        <w:pStyle w:val="4"/>
      </w:pPr>
      <w:r>
        <w:t>Материально-техническое и информационное обеспечение</w:t>
      </w:r>
    </w:p>
    <w:p w:rsidR="00367AA9" w:rsidRPr="00AB57B1" w:rsidRDefault="00367AA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>1.4.1. В среднем на одного воспитанника приходится 8,14 квадратных метров площади дошкольной образовательной организации.</w:t>
      </w:r>
    </w:p>
    <w:p w:rsidR="00367AA9" w:rsidRPr="00AB57B1" w:rsidRDefault="00367AA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>1.4.2. Все образовательные организации, реализующие программы дошкольного общего образования, обеспечены горячим водоснабжением, 91,89 % имеют центральное отопление, 86.,94 % канализацию.</w:t>
      </w:r>
    </w:p>
    <w:p w:rsidR="00367AA9" w:rsidRPr="00AB57B1" w:rsidRDefault="00367AA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>1.4.3. Физкультурные залы есть в 24 % дошкольных организаций</w:t>
      </w:r>
      <w:r w:rsidR="00AB57B1" w:rsidRPr="00AB57B1">
        <w:rPr>
          <w:rStyle w:val="a9"/>
          <w:rFonts w:eastAsia="Calibri"/>
          <w:color w:val="auto"/>
          <w:sz w:val="28"/>
        </w:rPr>
        <w:t>.</w:t>
      </w:r>
    </w:p>
    <w:p w:rsidR="00AB57B1" w:rsidRPr="00AB57B1" w:rsidRDefault="00AB57B1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>1.4.4. Закрытых плавательных бассейнов нет ни в одной дошкольной образовательной организации.</w:t>
      </w:r>
    </w:p>
    <w:p w:rsidR="0029564F" w:rsidRDefault="00801B3A" w:rsidP="00524F9A">
      <w:pPr>
        <w:pStyle w:val="aff1"/>
      </w:pPr>
      <w:r w:rsidRPr="00AB57B1">
        <w:rPr>
          <w:rStyle w:val="a9"/>
          <w:rFonts w:eastAsia="Calibri"/>
          <w:color w:val="auto"/>
          <w:sz w:val="28"/>
        </w:rPr>
        <w:t>1.4.5. Число персональных компьютеров, доступных для использования детьми, в расчете на 100 воспитанников дошкольных образовательных организаций</w:t>
      </w:r>
      <w:r w:rsidR="00AB57B1" w:rsidRPr="00AB57B1">
        <w:rPr>
          <w:rStyle w:val="a9"/>
          <w:rFonts w:eastAsia="Calibri"/>
          <w:color w:val="auto"/>
          <w:sz w:val="28"/>
        </w:rPr>
        <w:t xml:space="preserve"> составляет 0,36 единиц</w:t>
      </w:r>
      <w:r w:rsidRPr="00AB57B1">
        <w:rPr>
          <w:rStyle w:val="a9"/>
          <w:rFonts w:eastAsia="Calibri"/>
          <w:color w:val="auto"/>
          <w:sz w:val="28"/>
        </w:rPr>
        <w:t>.</w:t>
      </w:r>
    </w:p>
    <w:p w:rsidR="004172EF" w:rsidRDefault="004172EF" w:rsidP="00D50602">
      <w:pPr>
        <w:pStyle w:val="4"/>
      </w:pPr>
      <w:r>
        <w:t>Условия получения дошкольного образования лицами с ограниченными возможностями здоровья и инвалидами</w:t>
      </w:r>
    </w:p>
    <w:p w:rsidR="003C62E6" w:rsidRDefault="00AB57B1" w:rsidP="00524F9A">
      <w:pPr>
        <w:pStyle w:val="aff1"/>
        <w:rPr>
          <w:rStyle w:val="a9"/>
          <w:rFonts w:eastAsia="Calibri"/>
        </w:rPr>
      </w:pPr>
      <w:r w:rsidRPr="00003940">
        <w:t xml:space="preserve">В дошкольных образовательных учреждениях г. Великого Устюга  </w:t>
      </w:r>
      <w:r>
        <w:t>получают дошкольное образование</w:t>
      </w:r>
      <w:r w:rsidRPr="00003940">
        <w:t xml:space="preserve"> дети с ограниченными возможнос</w:t>
      </w:r>
      <w:r>
        <w:t xml:space="preserve">тями </w:t>
      </w:r>
      <w:r>
        <w:lastRenderedPageBreak/>
        <w:t>здоровья (в том числе дети</w:t>
      </w:r>
      <w:r w:rsidRPr="00003940">
        <w:t>-инвалид</w:t>
      </w:r>
      <w:r>
        <w:t>ы</w:t>
      </w:r>
      <w:r w:rsidRPr="00003940">
        <w:t xml:space="preserve">), </w:t>
      </w:r>
      <w:r w:rsidRPr="009A0261">
        <w:t>в 5 детских садах</w:t>
      </w:r>
      <w:r w:rsidRPr="00003940">
        <w:t xml:space="preserve"> организованы группы компенсирующей направленности</w:t>
      </w:r>
      <w:r w:rsidR="0019787A">
        <w:t>.</w:t>
      </w:r>
      <w:r w:rsidRPr="00801B3A">
        <w:rPr>
          <w:rStyle w:val="a9"/>
          <w:rFonts w:eastAsia="Calibri"/>
        </w:rPr>
        <w:t xml:space="preserve"> </w:t>
      </w:r>
    </w:p>
    <w:p w:rsidR="00801B3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>1.5.1. Удельный вес численности детей с ограниченными возможностями здоровья в общей численности воспитанников дошкольных образовательных организаций</w:t>
      </w:r>
      <w:r w:rsidR="00AB57B1" w:rsidRPr="003C62E6">
        <w:rPr>
          <w:rStyle w:val="a9"/>
          <w:rFonts w:eastAsia="Calibri"/>
          <w:color w:val="auto"/>
          <w:sz w:val="28"/>
        </w:rPr>
        <w:t xml:space="preserve"> со</w:t>
      </w:r>
      <w:r w:rsidR="0019787A" w:rsidRPr="003C62E6">
        <w:rPr>
          <w:rStyle w:val="a9"/>
          <w:rFonts w:eastAsia="Calibri"/>
          <w:color w:val="auto"/>
          <w:sz w:val="28"/>
        </w:rPr>
        <w:t>с</w:t>
      </w:r>
      <w:r w:rsidR="00AB57B1" w:rsidRPr="003C62E6">
        <w:rPr>
          <w:rStyle w:val="a9"/>
          <w:rFonts w:eastAsia="Calibri"/>
          <w:color w:val="auto"/>
          <w:sz w:val="28"/>
        </w:rPr>
        <w:t>тавляет 0,67 %</w:t>
      </w:r>
      <w:r w:rsidRPr="003C62E6">
        <w:rPr>
          <w:rStyle w:val="a9"/>
          <w:rFonts w:eastAsia="Calibri"/>
          <w:color w:val="auto"/>
          <w:sz w:val="28"/>
        </w:rPr>
        <w:t>.</w:t>
      </w:r>
    </w:p>
    <w:p w:rsidR="00801B3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>1.5.2. Удельный вес численности детей-инвалидов в общей численности воспитанников дошкольных образовательных организаций</w:t>
      </w:r>
      <w:r w:rsidR="0019787A" w:rsidRPr="003C62E6">
        <w:rPr>
          <w:rStyle w:val="a9"/>
          <w:rFonts w:eastAsia="Calibri"/>
          <w:color w:val="auto"/>
          <w:sz w:val="28"/>
        </w:rPr>
        <w:t xml:space="preserve"> составляет 0,56 %</w:t>
      </w:r>
      <w:r w:rsidRPr="003C62E6">
        <w:rPr>
          <w:rStyle w:val="a9"/>
          <w:rFonts w:eastAsia="Calibri"/>
          <w:color w:val="auto"/>
          <w:sz w:val="28"/>
        </w:rPr>
        <w:t>.</w:t>
      </w:r>
    </w:p>
    <w:p w:rsidR="0019787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 xml:space="preserve">1.5.3. </w:t>
      </w:r>
      <w:r w:rsidR="0019787A" w:rsidRPr="003C62E6">
        <w:rPr>
          <w:rStyle w:val="a9"/>
          <w:rFonts w:eastAsia="Calibri"/>
          <w:color w:val="auto"/>
          <w:sz w:val="28"/>
        </w:rPr>
        <w:t>Практически все дети с ограниченными возможностями здоровья обучаются в группах компенсирующей направленности, это  96,15 %, из них 57,6 % дети с тяжелыми нарушениями речи, 34,62% дети с задержкой психического развития , 3,86% дети с нарушениями зрения.</w:t>
      </w:r>
    </w:p>
    <w:p w:rsidR="00801B3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 xml:space="preserve">1.5.4. </w:t>
      </w:r>
      <w:r w:rsidR="0019787A" w:rsidRPr="003C62E6">
        <w:rPr>
          <w:rStyle w:val="a9"/>
          <w:rFonts w:eastAsia="Calibri"/>
          <w:color w:val="auto"/>
          <w:sz w:val="28"/>
        </w:rPr>
        <w:t>Среди детей-инвалидов, обучающихся в дошкольных образовательных организациях, только 40.91% воспитанников обучается в группах компенсирующей направленности, среди них 22,73% дети с задержкой психического развития,  13,64% дети с тяжелыми нарушениями речи, 4,55? дети с нарушением зрения.</w:t>
      </w:r>
    </w:p>
    <w:p w:rsidR="00801B3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 xml:space="preserve">1.5.5. </w:t>
      </w:r>
      <w:r w:rsidR="0019787A" w:rsidRPr="003C62E6">
        <w:rPr>
          <w:rStyle w:val="a9"/>
          <w:rFonts w:eastAsia="Calibri"/>
          <w:color w:val="auto"/>
          <w:sz w:val="28"/>
        </w:rPr>
        <w:t>В дошкольных образовательных организациях не развита</w:t>
      </w:r>
      <w:r w:rsidRPr="003C62E6">
        <w:rPr>
          <w:rStyle w:val="a9"/>
          <w:rFonts w:eastAsia="Calibri"/>
          <w:color w:val="auto"/>
          <w:sz w:val="28"/>
        </w:rPr>
        <w:t>, служб</w:t>
      </w:r>
      <w:r w:rsidR="0019787A" w:rsidRPr="003C62E6">
        <w:rPr>
          <w:rStyle w:val="a9"/>
          <w:rFonts w:eastAsia="Calibri"/>
          <w:color w:val="auto"/>
          <w:sz w:val="28"/>
        </w:rPr>
        <w:t>а</w:t>
      </w:r>
      <w:r w:rsidRPr="003C62E6">
        <w:rPr>
          <w:rStyle w:val="a9"/>
          <w:rFonts w:eastAsia="Calibri"/>
          <w:color w:val="auto"/>
          <w:sz w:val="28"/>
        </w:rPr>
        <w:t xml:space="preserve"> ранней помощи, </w:t>
      </w:r>
      <w:r w:rsidR="0019787A" w:rsidRPr="003C62E6">
        <w:rPr>
          <w:rStyle w:val="a9"/>
          <w:rFonts w:eastAsia="Calibri"/>
          <w:color w:val="auto"/>
          <w:sz w:val="28"/>
        </w:rPr>
        <w:t xml:space="preserve">не создана лекотека и </w:t>
      </w:r>
      <w:r w:rsidRPr="003C62E6">
        <w:rPr>
          <w:rStyle w:val="a9"/>
          <w:rFonts w:eastAsia="Calibri"/>
          <w:color w:val="auto"/>
          <w:sz w:val="28"/>
        </w:rPr>
        <w:t>консультативн</w:t>
      </w:r>
      <w:r w:rsidR="0019787A" w:rsidRPr="003C62E6">
        <w:rPr>
          <w:rStyle w:val="a9"/>
          <w:rFonts w:eastAsia="Calibri"/>
          <w:color w:val="auto"/>
          <w:sz w:val="28"/>
        </w:rPr>
        <w:t>ые</w:t>
      </w:r>
      <w:r w:rsidRPr="003C62E6">
        <w:rPr>
          <w:rStyle w:val="a9"/>
          <w:rFonts w:eastAsia="Calibri"/>
          <w:color w:val="auto"/>
          <w:sz w:val="28"/>
        </w:rPr>
        <w:t xml:space="preserve"> пункт</w:t>
      </w:r>
      <w:r w:rsidR="0019787A" w:rsidRPr="003C62E6">
        <w:rPr>
          <w:rStyle w:val="a9"/>
          <w:rFonts w:eastAsia="Calibri"/>
          <w:color w:val="auto"/>
          <w:sz w:val="28"/>
        </w:rPr>
        <w:t>ы</w:t>
      </w:r>
      <w:r w:rsidRPr="003C62E6">
        <w:rPr>
          <w:rStyle w:val="a9"/>
          <w:rFonts w:eastAsia="Calibri"/>
          <w:color w:val="auto"/>
          <w:sz w:val="28"/>
        </w:rPr>
        <w:t>.</w:t>
      </w:r>
    </w:p>
    <w:p w:rsidR="004172EF" w:rsidRDefault="004172EF" w:rsidP="00D50602">
      <w:pPr>
        <w:pStyle w:val="4"/>
      </w:pPr>
      <w:r>
        <w:t>Финан</w:t>
      </w:r>
      <w:r w:rsidR="00D50602">
        <w:t>сово-экономическая деятельность</w:t>
      </w:r>
    </w:p>
    <w:p w:rsidR="00801B3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>1.8.1. Общий объем финансовых средств, поступивших в дошкольные образовательные организации, в расчете на одного воспитанника</w:t>
      </w:r>
      <w:r w:rsidR="003C62E6" w:rsidRPr="003C62E6">
        <w:rPr>
          <w:rStyle w:val="a9"/>
          <w:rFonts w:eastAsia="Calibri"/>
          <w:color w:val="auto"/>
          <w:sz w:val="28"/>
        </w:rPr>
        <w:t xml:space="preserve"> составляет 88,84 тысяч рублей в год</w:t>
      </w:r>
      <w:r w:rsidRPr="003C62E6">
        <w:rPr>
          <w:rStyle w:val="a9"/>
          <w:rFonts w:eastAsia="Calibri"/>
          <w:color w:val="auto"/>
          <w:sz w:val="28"/>
        </w:rPr>
        <w:t>.</w:t>
      </w:r>
    </w:p>
    <w:p w:rsidR="00801B3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 xml:space="preserve">1.8.2. </w:t>
      </w:r>
      <w:r w:rsidR="003C62E6" w:rsidRPr="003C62E6">
        <w:rPr>
          <w:rStyle w:val="a9"/>
          <w:rFonts w:eastAsia="Calibri"/>
          <w:color w:val="auto"/>
          <w:sz w:val="28"/>
        </w:rPr>
        <w:t>Примерно 20% в общем объеме финансовых средств дошкольных образовательных организаций составляют финансовые средства от приносящей доход деятельности</w:t>
      </w:r>
      <w:r w:rsidRPr="003C62E6">
        <w:rPr>
          <w:rStyle w:val="a9"/>
          <w:rFonts w:eastAsia="Calibri"/>
          <w:color w:val="auto"/>
          <w:sz w:val="28"/>
        </w:rPr>
        <w:t>.</w:t>
      </w:r>
    </w:p>
    <w:p w:rsidR="005527CF" w:rsidRDefault="005527CF" w:rsidP="005527CF">
      <w:pPr>
        <w:pStyle w:val="4"/>
      </w:pPr>
      <w:r>
        <w:t>Выводы</w:t>
      </w:r>
    </w:p>
    <w:p w:rsidR="00B6601D" w:rsidRDefault="00B6601D" w:rsidP="00524F9A">
      <w:pPr>
        <w:pStyle w:val="aff1"/>
      </w:pPr>
      <w:r w:rsidRPr="00B6601D">
        <w:rPr>
          <w:rStyle w:val="a9"/>
          <w:rFonts w:eastAsia="Calibri"/>
          <w:color w:val="auto"/>
          <w:sz w:val="28"/>
        </w:rPr>
        <w:t>Приоритетными направлениями развития дошкольного образования являются</w:t>
      </w:r>
      <w:r w:rsidRPr="00B6601D">
        <w:rPr>
          <w:b/>
        </w:rPr>
        <w:t>:</w:t>
      </w:r>
      <w:r w:rsidRPr="00B6601D">
        <w:t xml:space="preserve"> обеспечение доступности  дошкольного  образования за счет реконструкции в</w:t>
      </w:r>
      <w:r w:rsidRPr="00B6601D">
        <w:t>ы</w:t>
      </w:r>
      <w:r w:rsidRPr="00B6601D">
        <w:t xml:space="preserve">свободившихся зданий, обеспечение системы образования </w:t>
      </w:r>
      <w:r w:rsidRPr="00B6601D">
        <w:lastRenderedPageBreak/>
        <w:t>кадрами, создание условий безопасности дошкольных образовательных учреждений, сове</w:t>
      </w:r>
      <w:r w:rsidRPr="00B6601D">
        <w:t>р</w:t>
      </w:r>
      <w:r w:rsidRPr="00B6601D">
        <w:t>шенствование материально-технической базы.</w:t>
      </w:r>
    </w:p>
    <w:p w:rsidR="00686FDA" w:rsidRDefault="00686FDA" w:rsidP="00524F9A">
      <w:pPr>
        <w:pStyle w:val="aff1"/>
      </w:pPr>
      <w:r>
        <w:t>В 2016 году все дошкольные образовательные учреждения района работали по образовательным программам, разработанным в соответствии с ФГОС дошкольного образования. Развитие системы дошкольного образования характеризуется повышением его качества в соответствии с целями, обозначенными в ФГОС дошкольного образования. А качество, в первую очередь, зависит от  профессиональной компетенции педагогов.</w:t>
      </w:r>
    </w:p>
    <w:p w:rsidR="00686FDA" w:rsidRDefault="00686FDA" w:rsidP="00524F9A">
      <w:pPr>
        <w:pStyle w:val="aff1"/>
      </w:pPr>
      <w:r>
        <w:t>Работа по повышению профессионального мастерства педагогов проводилась по следующим направлениям: обучение на курсах повышения квалификации, сбор и систематизация педагогического опыта работы, обмен опытом посредством открытых мероприятий, проведение методических объединений.  В районе действуют методические объединения и творческие группы дошкольных работников, проводятся семинары, круглые столы, мастер-классы, открытые показы образовательной деятельности. В практике работы дошкольных образовательных учреждений района с педагогическими коллективами успешно используются активные формы работы: деловые игры, мозговые штурмы, творческие гостиные, круглые столы, поисково-творческие задания, семинары-практикумы, смотры, выставки. Функционируют творческие и рабочие группы по различным направлениям образовательной деятельности. Результативность всех направлений деятельности по повышению профессиональной компетенции педагогов прослеживается через профессиональную успешность педагогов</w:t>
      </w:r>
    </w:p>
    <w:p w:rsidR="00B6601D" w:rsidRPr="00B6601D" w:rsidRDefault="00B6601D" w:rsidP="00524F9A">
      <w:pPr>
        <w:pStyle w:val="aff1"/>
      </w:pPr>
      <w:r>
        <w:t>Необходимо обновление материальной базы, повышение информационного обеспечения</w:t>
      </w:r>
      <w:r w:rsidR="00A80C4C">
        <w:t xml:space="preserve"> образовательных организаций. К сожалению, в связи с отсутствием таких специалистов как психологи, социальные работники, тьютеры в организациях нет возможности создать консультационные центры и службы ранней помощи.</w:t>
      </w:r>
    </w:p>
    <w:p w:rsidR="00F4493E" w:rsidRPr="007D0715" w:rsidRDefault="00F4493E">
      <w:pPr>
        <w:spacing w:after="160" w:line="259" w:lineRule="auto"/>
        <w:ind w:firstLine="0"/>
        <w:jc w:val="left"/>
        <w:rPr>
          <w:rFonts w:eastAsia="Times New Roman"/>
          <w:b/>
          <w:szCs w:val="24"/>
        </w:rPr>
      </w:pPr>
      <w:r>
        <w:br w:type="page"/>
      </w:r>
    </w:p>
    <w:p w:rsidR="00F4493E" w:rsidRPr="002F06CE" w:rsidRDefault="00375C2F" w:rsidP="00F4493E">
      <w:pPr>
        <w:pStyle w:val="3"/>
        <w:rPr>
          <w:sz w:val="26"/>
          <w:szCs w:val="26"/>
        </w:rPr>
      </w:pPr>
      <w:bookmarkStart w:id="12" w:name="_Toc495357534"/>
      <w:r>
        <w:t xml:space="preserve">2.2. </w:t>
      </w:r>
      <w:r w:rsidR="00FE028B" w:rsidRPr="002F06CE">
        <w:rPr>
          <w:sz w:val="26"/>
          <w:szCs w:val="26"/>
        </w:rPr>
        <w:t>Сведения о развитии начального общего образования, основного общего образования и среднего общего образования</w:t>
      </w:r>
      <w:bookmarkEnd w:id="12"/>
    </w:p>
    <w:p w:rsidR="00686FDA" w:rsidRDefault="00686FDA" w:rsidP="00524F9A">
      <w:pPr>
        <w:pStyle w:val="aff1"/>
      </w:pPr>
      <w:r w:rsidRPr="005D3B0A">
        <w:t xml:space="preserve">  Основными характеристиками текущего состояния сферы общего образования района  являются доступность образовательных услуг для детей и молодежи района, качество услуг, предоставляемых образовательными учреждениями различных уровней образования; кадровый состав педагогических работников</w:t>
      </w:r>
      <w:r>
        <w:t>.</w:t>
      </w:r>
    </w:p>
    <w:p w:rsidR="00686FDA" w:rsidRDefault="00686FDA" w:rsidP="00524F9A">
      <w:pPr>
        <w:pStyle w:val="aff1"/>
      </w:pPr>
      <w:r w:rsidRPr="005D3B0A">
        <w:t>Важнейшим направлением  деятельности по реализации права на образование детей с огран</w:t>
      </w:r>
      <w:r w:rsidRPr="005D3B0A">
        <w:t>и</w:t>
      </w:r>
      <w:r w:rsidRPr="005D3B0A">
        <w:t>ченными возможностями здоровья остается создание вариативных условий для получения образования этими детьми</w:t>
      </w:r>
      <w:r>
        <w:t>, введение образовательной деятельности в соответствии с ФГОС ОВЗ.</w:t>
      </w:r>
    </w:p>
    <w:p w:rsidR="00D815F1" w:rsidRPr="0029564F" w:rsidRDefault="00686FDA" w:rsidP="00524F9A">
      <w:pPr>
        <w:pStyle w:val="aff1"/>
      </w:pPr>
      <w:r w:rsidRPr="005D3B0A">
        <w:t xml:space="preserve">  Система общего образования района  характеризуется  достаточно высоким качеством образования, о чем свидетельствуют результаты государственной итоговой аттестации выпускников 9 классов в стандартизированной форме (ОГЭ) и единого государственного экзамена (ЕГЭ)</w:t>
      </w:r>
      <w:r w:rsidR="0037162B">
        <w:rPr>
          <w:rStyle w:val="a9"/>
          <w:rFonts w:eastAsia="Calibri"/>
        </w:rPr>
        <w:t>.</w:t>
      </w:r>
    </w:p>
    <w:p w:rsidR="00F4493E" w:rsidRDefault="00E96C91" w:rsidP="00CB109B">
      <w:pPr>
        <w:pStyle w:val="4"/>
      </w:pPr>
      <w:r>
        <w:t>Контингент</w:t>
      </w:r>
    </w:p>
    <w:p w:rsidR="00801B3A" w:rsidRPr="00B76603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B76603">
        <w:rPr>
          <w:rStyle w:val="a9"/>
          <w:rFonts w:eastAsia="Calibri"/>
          <w:color w:val="auto"/>
          <w:sz w:val="28"/>
        </w:rPr>
        <w:t>2.1.1. Охват детей начальным общим, основным общим и средним общим образованием (отношение численности учащихся, осваивающих образовательные программы начального общего, основного общего или среднего общего образования, к численности детей в возрасте 7-17 лет)</w:t>
      </w:r>
      <w:r w:rsidR="0037162B" w:rsidRPr="00B76603">
        <w:rPr>
          <w:rStyle w:val="a9"/>
          <w:rFonts w:eastAsia="Calibri"/>
          <w:color w:val="auto"/>
          <w:sz w:val="28"/>
        </w:rPr>
        <w:t xml:space="preserve"> составляет 92, 76 %.</w:t>
      </w:r>
      <w:r w:rsidRPr="00B76603">
        <w:rPr>
          <w:rStyle w:val="a9"/>
          <w:rFonts w:eastAsia="Calibri"/>
          <w:color w:val="auto"/>
          <w:sz w:val="28"/>
        </w:rPr>
        <w:t>.</w:t>
      </w:r>
    </w:p>
    <w:p w:rsidR="00801B3A" w:rsidRPr="00B76603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B76603">
        <w:rPr>
          <w:rStyle w:val="a9"/>
          <w:rFonts w:eastAsia="Calibri"/>
          <w:color w:val="auto"/>
          <w:sz w:val="28"/>
        </w:rPr>
        <w:t>2.1.2. Удельный вес численности учащихся общеобразовательных организаций, обучающихся в соответствии с федеральным государственным образовательным стандартом, в общей численности учащихся общеобразовательных организаций</w:t>
      </w:r>
      <w:r w:rsidR="0037162B" w:rsidRPr="00B76603">
        <w:rPr>
          <w:rStyle w:val="a9"/>
          <w:rFonts w:eastAsia="Calibri"/>
          <w:color w:val="auto"/>
          <w:sz w:val="28"/>
        </w:rPr>
        <w:t xml:space="preserve"> составляет 62,12 %</w:t>
      </w:r>
      <w:r w:rsidRPr="00B76603">
        <w:rPr>
          <w:rStyle w:val="a9"/>
          <w:rFonts w:eastAsia="Calibri"/>
          <w:color w:val="auto"/>
          <w:sz w:val="28"/>
        </w:rPr>
        <w:t>.</w:t>
      </w:r>
    </w:p>
    <w:p w:rsidR="00801B3A" w:rsidRPr="00B76603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B76603">
        <w:rPr>
          <w:rStyle w:val="a9"/>
          <w:rFonts w:eastAsia="Calibri"/>
          <w:color w:val="auto"/>
          <w:sz w:val="28"/>
        </w:rPr>
        <w:t xml:space="preserve">2.2.1. </w:t>
      </w:r>
      <w:r w:rsidR="0037162B" w:rsidRPr="00B76603">
        <w:rPr>
          <w:rStyle w:val="a9"/>
          <w:rFonts w:eastAsia="Calibri"/>
          <w:color w:val="auto"/>
          <w:sz w:val="28"/>
        </w:rPr>
        <w:t xml:space="preserve">В общеобразовательных организациях района с 2013 </w:t>
      </w:r>
      <w:r w:rsidR="00B76603" w:rsidRPr="00B76603">
        <w:rPr>
          <w:rStyle w:val="a9"/>
          <w:rFonts w:eastAsia="Calibri"/>
          <w:color w:val="auto"/>
          <w:sz w:val="28"/>
        </w:rPr>
        <w:t>идет снижение количества обучающихся во вторую смену. В 2016 году 5,01 % детей обучается во вторую смену, (8,2% в 2014 году).</w:t>
      </w:r>
      <w:r w:rsidRPr="00B76603">
        <w:rPr>
          <w:rStyle w:val="a9"/>
          <w:rFonts w:eastAsia="Calibri"/>
          <w:color w:val="auto"/>
          <w:sz w:val="28"/>
        </w:rPr>
        <w:t>.</w:t>
      </w:r>
    </w:p>
    <w:p w:rsidR="00801B3A" w:rsidRPr="00B76603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B76603">
        <w:rPr>
          <w:rStyle w:val="a9"/>
          <w:rFonts w:eastAsia="Calibri"/>
          <w:color w:val="auto"/>
          <w:sz w:val="28"/>
        </w:rPr>
        <w:lastRenderedPageBreak/>
        <w:t xml:space="preserve">2.2.2. </w:t>
      </w:r>
      <w:r w:rsidR="00B76603" w:rsidRPr="00B76603">
        <w:rPr>
          <w:rStyle w:val="a9"/>
          <w:rFonts w:eastAsia="Calibri"/>
          <w:color w:val="auto"/>
          <w:sz w:val="28"/>
        </w:rPr>
        <w:t xml:space="preserve">Удельный вес детей, углубленно изучающих отдельные предметы, в общей численности учащихся, вырос до 8,6% </w:t>
      </w:r>
      <w:r w:rsidRPr="00B76603">
        <w:rPr>
          <w:rStyle w:val="a9"/>
          <w:rFonts w:eastAsia="Calibri"/>
          <w:color w:val="auto"/>
          <w:sz w:val="28"/>
        </w:rPr>
        <w:t>.</w:t>
      </w:r>
    </w:p>
    <w:p w:rsidR="00801B3A" w:rsidRDefault="00801B3A" w:rsidP="003C4DFC"/>
    <w:p w:rsidR="00462ACF" w:rsidRDefault="00462ACF" w:rsidP="00462ACF">
      <w:pPr>
        <w:pStyle w:val="4"/>
      </w:pPr>
      <w:r>
        <w:t>Кадровое обеспечение</w:t>
      </w:r>
    </w:p>
    <w:p w:rsidR="00801B3A" w:rsidRPr="007D5305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7D5305">
        <w:rPr>
          <w:rStyle w:val="a9"/>
          <w:rFonts w:eastAsia="Calibri"/>
          <w:color w:val="auto"/>
          <w:sz w:val="28"/>
        </w:rPr>
        <w:t xml:space="preserve">2.3.1. </w:t>
      </w:r>
      <w:r w:rsidR="00B76603" w:rsidRPr="007D5305">
        <w:rPr>
          <w:rStyle w:val="a9"/>
          <w:rFonts w:eastAsia="Calibri"/>
          <w:color w:val="auto"/>
          <w:sz w:val="28"/>
        </w:rPr>
        <w:t>Н</w:t>
      </w:r>
      <w:r w:rsidRPr="007D5305">
        <w:rPr>
          <w:rStyle w:val="a9"/>
          <w:rFonts w:eastAsia="Calibri"/>
          <w:color w:val="auto"/>
          <w:sz w:val="28"/>
        </w:rPr>
        <w:t>а 1 педагогического работника</w:t>
      </w:r>
      <w:r w:rsidR="00B76603" w:rsidRPr="007D5305">
        <w:rPr>
          <w:rStyle w:val="a9"/>
          <w:rFonts w:eastAsia="Calibri"/>
          <w:color w:val="auto"/>
          <w:sz w:val="28"/>
        </w:rPr>
        <w:t xml:space="preserve"> приходится 11, 31 учащихся</w:t>
      </w:r>
      <w:r w:rsidRPr="007D5305">
        <w:rPr>
          <w:rStyle w:val="a9"/>
          <w:rFonts w:eastAsia="Calibri"/>
          <w:color w:val="auto"/>
          <w:sz w:val="28"/>
        </w:rPr>
        <w:t>.</w:t>
      </w:r>
    </w:p>
    <w:p w:rsidR="00801B3A" w:rsidRPr="007D5305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7D5305">
        <w:rPr>
          <w:rStyle w:val="a9"/>
          <w:rFonts w:eastAsia="Calibri"/>
          <w:color w:val="auto"/>
          <w:sz w:val="28"/>
        </w:rPr>
        <w:t>2.3.2. Удельный вес численности учителей в возрасте до 35 лет в общей численности учителей общеобразовательных организаций</w:t>
      </w:r>
      <w:r w:rsidR="00B76603" w:rsidRPr="007D5305">
        <w:rPr>
          <w:rStyle w:val="a9"/>
          <w:rFonts w:eastAsia="Calibri"/>
          <w:color w:val="auto"/>
          <w:sz w:val="28"/>
        </w:rPr>
        <w:t xml:space="preserve"> составляет 17.75%.</w:t>
      </w:r>
    </w:p>
    <w:p w:rsidR="00801B3A" w:rsidRPr="00801B3A" w:rsidRDefault="00801B3A" w:rsidP="00524F9A">
      <w:pPr>
        <w:pStyle w:val="aff1"/>
        <w:rPr>
          <w:rStyle w:val="a9"/>
          <w:rFonts w:eastAsia="Calibri"/>
        </w:rPr>
      </w:pPr>
      <w:r w:rsidRPr="007D5305">
        <w:rPr>
          <w:rStyle w:val="a9"/>
          <w:rFonts w:eastAsia="Calibri"/>
          <w:color w:val="auto"/>
          <w:sz w:val="28"/>
        </w:rPr>
        <w:t>2.3.3..</w:t>
      </w:r>
      <w:r w:rsidR="007D5305">
        <w:t>Средняя заработная плата составляет педагогических работников образовательных учреждений общего  образования - 25497,6 рублей (101,9 % к 2015 году).</w:t>
      </w:r>
    </w:p>
    <w:p w:rsidR="00462ACF" w:rsidRDefault="00CE0D73" w:rsidP="00462ACF">
      <w:pPr>
        <w:pStyle w:val="4"/>
      </w:pPr>
      <w:r>
        <w:t>С</w:t>
      </w:r>
      <w:r w:rsidR="00462ACF">
        <w:t>ет</w:t>
      </w:r>
      <w:r>
        <w:t>ь</w:t>
      </w:r>
      <w:r w:rsidR="00462ACF">
        <w:t xml:space="preserve"> образовательных организаций</w:t>
      </w:r>
    </w:p>
    <w:p w:rsidR="00801B3A" w:rsidRPr="003D20ED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D20ED">
        <w:rPr>
          <w:rStyle w:val="a9"/>
          <w:rFonts w:eastAsia="Calibri"/>
          <w:color w:val="auto"/>
          <w:sz w:val="28"/>
        </w:rPr>
        <w:t xml:space="preserve">2.8. </w:t>
      </w:r>
      <w:r w:rsidR="007D5305" w:rsidRPr="003D20ED">
        <w:rPr>
          <w:rStyle w:val="a9"/>
          <w:rFonts w:eastAsia="Calibri"/>
          <w:color w:val="auto"/>
          <w:sz w:val="28"/>
        </w:rPr>
        <w:t>В 2016 году произошло 9 реорганизаций общеобразовательных организаций.</w:t>
      </w:r>
    </w:p>
    <w:p w:rsidR="00801B3A" w:rsidRPr="003D20ED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D20ED">
        <w:rPr>
          <w:rStyle w:val="a9"/>
          <w:rFonts w:eastAsia="Calibri"/>
          <w:color w:val="auto"/>
          <w:sz w:val="28"/>
        </w:rPr>
        <w:t xml:space="preserve">2.8.1. Темп роста числа </w:t>
      </w:r>
      <w:r w:rsidR="007D5305" w:rsidRPr="003D20ED">
        <w:rPr>
          <w:rStyle w:val="a9"/>
          <w:rFonts w:eastAsia="Calibri"/>
          <w:color w:val="auto"/>
          <w:sz w:val="28"/>
        </w:rPr>
        <w:t>общеобразовательных организаций составляет 87,5%.</w:t>
      </w:r>
    </w:p>
    <w:p w:rsidR="00801B3A" w:rsidRPr="003D20ED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D20ED">
        <w:rPr>
          <w:rStyle w:val="a9"/>
          <w:rFonts w:eastAsia="Calibri"/>
          <w:color w:val="auto"/>
          <w:sz w:val="28"/>
        </w:rPr>
        <w:t xml:space="preserve">2.10.6. </w:t>
      </w:r>
      <w:r w:rsidR="007D5305" w:rsidRPr="003D20ED">
        <w:rPr>
          <w:rStyle w:val="a9"/>
          <w:rFonts w:eastAsia="Calibri"/>
          <w:color w:val="auto"/>
          <w:sz w:val="28"/>
        </w:rPr>
        <w:t>В районе нет общеобразовательных организаций, здания которых находятся в аварийном состоянии.</w:t>
      </w:r>
      <w:r w:rsidRPr="003D20ED">
        <w:rPr>
          <w:rStyle w:val="a9"/>
          <w:rFonts w:eastAsia="Calibri"/>
          <w:color w:val="auto"/>
          <w:sz w:val="28"/>
        </w:rPr>
        <w:t>.</w:t>
      </w:r>
    </w:p>
    <w:p w:rsidR="00801B3A" w:rsidRPr="003D20ED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D20ED">
        <w:rPr>
          <w:rStyle w:val="a9"/>
          <w:rFonts w:eastAsia="Calibri"/>
          <w:color w:val="auto"/>
          <w:sz w:val="28"/>
        </w:rPr>
        <w:t>2.10.7. Удельный вес числа организаций, здания которых требуют капитального ремонта, в общем числе общеобразовательных организаций</w:t>
      </w:r>
      <w:r w:rsidR="003D20ED" w:rsidRPr="003D20ED">
        <w:rPr>
          <w:rStyle w:val="a9"/>
          <w:rFonts w:eastAsia="Calibri"/>
          <w:color w:val="auto"/>
          <w:sz w:val="28"/>
        </w:rPr>
        <w:t>, составляет 14,29 %</w:t>
      </w:r>
      <w:r w:rsidRPr="003D20ED">
        <w:rPr>
          <w:rStyle w:val="a9"/>
          <w:rFonts w:eastAsia="Calibri"/>
          <w:color w:val="auto"/>
          <w:sz w:val="28"/>
        </w:rPr>
        <w:t>.</w:t>
      </w:r>
    </w:p>
    <w:p w:rsidR="00CB109B" w:rsidRDefault="00C810B4" w:rsidP="00462ACF">
      <w:pPr>
        <w:pStyle w:val="4"/>
      </w:pPr>
      <w:r>
        <w:t>Условия реализации образовательных программ</w:t>
      </w:r>
    </w:p>
    <w:p w:rsidR="00C810B4" w:rsidRDefault="00C810B4" w:rsidP="00C810B4">
      <w:pPr>
        <w:pStyle w:val="afa"/>
      </w:pPr>
      <w:r w:rsidRPr="00C810B4">
        <w:t>Материально-техническое и информационное обеспечение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 xml:space="preserve">2.4.1. </w:t>
      </w:r>
      <w:r w:rsidR="003D20ED" w:rsidRPr="00594EDF">
        <w:rPr>
          <w:rStyle w:val="a9"/>
          <w:rFonts w:eastAsia="Calibri"/>
          <w:color w:val="auto"/>
          <w:sz w:val="28"/>
        </w:rPr>
        <w:t>На</w:t>
      </w:r>
      <w:r w:rsidRPr="00594EDF">
        <w:rPr>
          <w:rStyle w:val="a9"/>
          <w:rFonts w:eastAsia="Calibri"/>
          <w:color w:val="auto"/>
          <w:sz w:val="28"/>
        </w:rPr>
        <w:t xml:space="preserve"> одного учащегося</w:t>
      </w:r>
      <w:r w:rsidR="003D20ED" w:rsidRPr="00594EDF">
        <w:rPr>
          <w:rStyle w:val="a9"/>
          <w:rFonts w:eastAsia="Calibri"/>
          <w:color w:val="auto"/>
          <w:sz w:val="28"/>
        </w:rPr>
        <w:t xml:space="preserve"> приходится  11,79 квадратных метра площади общеобразовательных организаций.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 xml:space="preserve">2.4.2. </w:t>
      </w:r>
      <w:r w:rsidR="003D20ED" w:rsidRPr="00594EDF">
        <w:rPr>
          <w:rStyle w:val="a9"/>
          <w:rFonts w:eastAsia="Calibri"/>
          <w:color w:val="auto"/>
          <w:sz w:val="28"/>
        </w:rPr>
        <w:t>Все общеобразовательные организации имеют водопровод, канализацию, 90,48% имеют централ</w:t>
      </w:r>
      <w:r w:rsidR="00594EDF" w:rsidRPr="00594EDF">
        <w:rPr>
          <w:rStyle w:val="a9"/>
          <w:rFonts w:eastAsia="Calibri"/>
          <w:color w:val="auto"/>
          <w:sz w:val="28"/>
        </w:rPr>
        <w:t>ьное отопление.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 xml:space="preserve">2.4.3. </w:t>
      </w:r>
      <w:r w:rsidR="00594EDF" w:rsidRPr="00594EDF">
        <w:rPr>
          <w:rStyle w:val="a9"/>
          <w:rFonts w:eastAsia="Calibri"/>
          <w:color w:val="auto"/>
          <w:sz w:val="28"/>
        </w:rPr>
        <w:t>Н</w:t>
      </w:r>
      <w:r w:rsidRPr="00594EDF">
        <w:rPr>
          <w:rStyle w:val="a9"/>
          <w:rFonts w:eastAsia="Calibri"/>
          <w:color w:val="auto"/>
          <w:sz w:val="28"/>
        </w:rPr>
        <w:t>а 100 учащихся общеобразовательных организаций</w:t>
      </w:r>
      <w:r w:rsidR="00594EDF" w:rsidRPr="00594EDF">
        <w:rPr>
          <w:rStyle w:val="a9"/>
          <w:rFonts w:eastAsia="Calibri"/>
          <w:color w:val="auto"/>
          <w:sz w:val="28"/>
        </w:rPr>
        <w:t xml:space="preserve"> приходится 11,69 единиц персональных компьютеров</w:t>
      </w:r>
      <w:r w:rsidRPr="00594EDF">
        <w:rPr>
          <w:rStyle w:val="a9"/>
          <w:rFonts w:eastAsia="Calibri"/>
          <w:color w:val="auto"/>
          <w:sz w:val="28"/>
        </w:rPr>
        <w:t>;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 xml:space="preserve">2.4.4. </w:t>
      </w:r>
      <w:r w:rsidR="00594EDF" w:rsidRPr="00594EDF">
        <w:rPr>
          <w:rStyle w:val="a9"/>
          <w:rFonts w:eastAsia="Calibri"/>
          <w:color w:val="auto"/>
          <w:sz w:val="28"/>
        </w:rPr>
        <w:t>Скорость</w:t>
      </w:r>
      <w:r w:rsidRPr="00594EDF">
        <w:rPr>
          <w:rStyle w:val="a9"/>
          <w:rFonts w:eastAsia="Calibri"/>
          <w:color w:val="auto"/>
          <w:sz w:val="28"/>
        </w:rPr>
        <w:t xml:space="preserve"> подключения к сети Интернет от 1 Мбит/с и выше</w:t>
      </w:r>
      <w:r w:rsidR="00594EDF" w:rsidRPr="00594EDF">
        <w:rPr>
          <w:rStyle w:val="a9"/>
          <w:rFonts w:eastAsia="Calibri"/>
          <w:color w:val="auto"/>
          <w:sz w:val="28"/>
        </w:rPr>
        <w:t xml:space="preserve"> имеют 57,14 % общеобразовательных организаций.</w:t>
      </w:r>
      <w:r w:rsidRPr="00594EDF">
        <w:rPr>
          <w:rStyle w:val="a9"/>
          <w:rFonts w:eastAsia="Calibri"/>
          <w:color w:val="auto"/>
          <w:sz w:val="28"/>
        </w:rPr>
        <w:t xml:space="preserve"> </w:t>
      </w:r>
    </w:p>
    <w:p w:rsidR="00791D44" w:rsidRDefault="00791D44" w:rsidP="00791D44">
      <w:pPr>
        <w:pStyle w:val="afa"/>
      </w:pPr>
      <w:r>
        <w:lastRenderedPageBreak/>
        <w:t>Сохранение здоровья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 xml:space="preserve">2.7.1. </w:t>
      </w:r>
      <w:r w:rsidR="00594EDF" w:rsidRPr="00594EDF">
        <w:rPr>
          <w:rStyle w:val="a9"/>
          <w:rFonts w:eastAsia="Calibri"/>
          <w:color w:val="auto"/>
          <w:sz w:val="28"/>
        </w:rPr>
        <w:t>Горячим питанием обеспечено 95,5 % обучающихся общеобразовательных организаций.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>2.7.2. Удельный вес числа организаций, имеющих логопедический пункт или логопедический кабинет, в общем числе общеобразовательных организаций</w:t>
      </w:r>
      <w:r w:rsidR="00594EDF" w:rsidRPr="00594EDF">
        <w:rPr>
          <w:rStyle w:val="a9"/>
          <w:rFonts w:eastAsia="Calibri"/>
          <w:color w:val="auto"/>
          <w:sz w:val="28"/>
        </w:rPr>
        <w:t xml:space="preserve"> составляет 10%</w:t>
      </w:r>
      <w:r w:rsidRPr="00594EDF">
        <w:rPr>
          <w:rStyle w:val="a9"/>
          <w:rFonts w:eastAsia="Calibri"/>
          <w:color w:val="auto"/>
          <w:sz w:val="28"/>
        </w:rPr>
        <w:t>.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 xml:space="preserve">2.7.3. </w:t>
      </w:r>
      <w:r w:rsidR="00594EDF" w:rsidRPr="00594EDF">
        <w:rPr>
          <w:rStyle w:val="a9"/>
          <w:rFonts w:eastAsia="Calibri"/>
          <w:color w:val="auto"/>
          <w:sz w:val="28"/>
        </w:rPr>
        <w:t>Физкультурные залы имеют все общеобразовательные организации района</w:t>
      </w:r>
      <w:r w:rsidRPr="00594EDF">
        <w:rPr>
          <w:rStyle w:val="a9"/>
          <w:rFonts w:eastAsia="Calibri"/>
          <w:color w:val="auto"/>
          <w:sz w:val="28"/>
        </w:rPr>
        <w:t>.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 xml:space="preserve">2.7.4. </w:t>
      </w:r>
      <w:r w:rsidR="00594EDF" w:rsidRPr="00594EDF">
        <w:rPr>
          <w:rStyle w:val="a9"/>
          <w:rFonts w:eastAsia="Calibri"/>
          <w:color w:val="auto"/>
          <w:sz w:val="28"/>
        </w:rPr>
        <w:t>Плавательных бассейнов в образовательных организациях района не имеется.</w:t>
      </w:r>
    </w:p>
    <w:p w:rsidR="00791D44" w:rsidRDefault="00791D44" w:rsidP="00594EDF">
      <w:pPr>
        <w:pStyle w:val="afa"/>
        <w:ind w:firstLine="0"/>
      </w:pPr>
      <w:r>
        <w:t>Обеспечение безопасности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>[Перечень показателей МСО, которые должны найти отражение в этом подразделе: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>2.10.1. Удельный вес числа организаций, имеющих пожарные краны и рукава, в общем числе общеобразовательных организаций.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>2.10.2. Удельный вес числа организаций, имеющих дымовые извещатели, в общем числе общеобразовательных организаций.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>2.10.3. Удельный вес числа организаций, имеющих "тревожную кнопку", в общем числе общеобразовательных организаций.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>2.10.4. Удельный вес числа организаций, имеющих охрану, в общем числе общеобразовательных организаций.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>2.10.5. Удельный вес числа организаций, имеющих систему видеонаблюдения, в общем числе общеобразовательных организаций.</w:t>
      </w:r>
    </w:p>
    <w:p w:rsidR="00CB109B" w:rsidRDefault="00CB109B" w:rsidP="00462ACF">
      <w:pPr>
        <w:pStyle w:val="4"/>
      </w:pPr>
      <w:r>
        <w:t>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 xml:space="preserve">2.5.1. </w:t>
      </w:r>
      <w:r w:rsidR="00832F8E" w:rsidRPr="002F06CE">
        <w:rPr>
          <w:rStyle w:val="a9"/>
          <w:rFonts w:eastAsia="Calibri"/>
          <w:color w:val="auto"/>
          <w:sz w:val="28"/>
        </w:rPr>
        <w:t>38</w:t>
      </w:r>
      <w:r w:rsidRPr="002F06CE">
        <w:rPr>
          <w:rStyle w:val="a9"/>
          <w:rFonts w:eastAsia="Calibri"/>
          <w:color w:val="auto"/>
          <w:sz w:val="28"/>
        </w:rPr>
        <w:t xml:space="preserve"> детей с ограниченными возможностями здоровья, обучающихся в классах, не являющихся специальными (коррекционными), общеобразовательных организаций, </w:t>
      </w:r>
      <w:r w:rsidR="00832F8E" w:rsidRPr="002F06CE">
        <w:rPr>
          <w:rStyle w:val="a9"/>
          <w:rFonts w:eastAsia="Calibri"/>
          <w:color w:val="auto"/>
          <w:sz w:val="28"/>
        </w:rPr>
        <w:t>, что составляет 13,10 % детей с ОВЗ. обучающихся в общеобразовательных организациях района</w:t>
      </w:r>
      <w:r w:rsidRPr="002F06CE">
        <w:rPr>
          <w:rStyle w:val="a9"/>
          <w:rFonts w:eastAsia="Calibri"/>
          <w:color w:val="auto"/>
          <w:sz w:val="28"/>
        </w:rPr>
        <w:t>.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lastRenderedPageBreak/>
        <w:t xml:space="preserve">2.5.2. </w:t>
      </w:r>
      <w:r w:rsidR="00832F8E" w:rsidRPr="002F06CE">
        <w:rPr>
          <w:rStyle w:val="a9"/>
          <w:rFonts w:eastAsia="Calibri"/>
          <w:color w:val="auto"/>
          <w:sz w:val="28"/>
        </w:rPr>
        <w:t xml:space="preserve">92 обучающихся района являются </w:t>
      </w:r>
      <w:r w:rsidRPr="002F06CE">
        <w:rPr>
          <w:rStyle w:val="a9"/>
          <w:rFonts w:eastAsia="Calibri"/>
          <w:color w:val="auto"/>
          <w:sz w:val="28"/>
        </w:rPr>
        <w:t xml:space="preserve"> дет</w:t>
      </w:r>
      <w:r w:rsidR="00832F8E" w:rsidRPr="002F06CE">
        <w:rPr>
          <w:rStyle w:val="a9"/>
          <w:rFonts w:eastAsia="Calibri"/>
          <w:color w:val="auto"/>
          <w:sz w:val="28"/>
        </w:rPr>
        <w:t>ьми</w:t>
      </w:r>
      <w:r w:rsidRPr="002F06CE">
        <w:rPr>
          <w:rStyle w:val="a9"/>
          <w:rFonts w:eastAsia="Calibri"/>
          <w:color w:val="auto"/>
          <w:sz w:val="28"/>
        </w:rPr>
        <w:t>-инвалид</w:t>
      </w:r>
      <w:r w:rsidR="00832F8E" w:rsidRPr="002F06CE">
        <w:rPr>
          <w:rStyle w:val="a9"/>
          <w:rFonts w:eastAsia="Calibri"/>
          <w:color w:val="auto"/>
          <w:sz w:val="28"/>
        </w:rPr>
        <w:t>ами</w:t>
      </w:r>
      <w:r w:rsidRPr="002F06CE">
        <w:rPr>
          <w:rStyle w:val="a9"/>
          <w:rFonts w:eastAsia="Calibri"/>
          <w:color w:val="auto"/>
          <w:sz w:val="28"/>
        </w:rPr>
        <w:t xml:space="preserve">, </w:t>
      </w:r>
      <w:r w:rsidR="00832F8E" w:rsidRPr="002F06CE">
        <w:rPr>
          <w:rStyle w:val="a9"/>
          <w:rFonts w:eastAsia="Calibri"/>
          <w:color w:val="auto"/>
          <w:sz w:val="28"/>
        </w:rPr>
        <w:t xml:space="preserve">36 из них </w:t>
      </w:r>
      <w:r w:rsidRPr="002F06CE">
        <w:rPr>
          <w:rStyle w:val="a9"/>
          <w:rFonts w:eastAsia="Calibri"/>
          <w:color w:val="auto"/>
          <w:sz w:val="28"/>
        </w:rPr>
        <w:t xml:space="preserve">обучающихся в классах, не являющихся специальными (коррекционными), общеобразовательных организаций, </w:t>
      </w:r>
      <w:r w:rsidR="00832F8E" w:rsidRPr="002F06CE">
        <w:rPr>
          <w:rStyle w:val="a9"/>
          <w:rFonts w:eastAsia="Calibri"/>
          <w:color w:val="auto"/>
          <w:sz w:val="28"/>
        </w:rPr>
        <w:t>что составляет  39,13 % от общей численности детей-инвалидов</w:t>
      </w:r>
      <w:r w:rsidRPr="002F06CE">
        <w:rPr>
          <w:rStyle w:val="a9"/>
          <w:rFonts w:eastAsia="Calibri"/>
          <w:color w:val="auto"/>
          <w:sz w:val="28"/>
        </w:rPr>
        <w:t>.</w:t>
      </w:r>
    </w:p>
    <w:p w:rsidR="00801B3A" w:rsidRPr="002F06CE" w:rsidRDefault="00832F8E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>2.5.3. В</w:t>
      </w:r>
      <w:r w:rsidR="00801B3A" w:rsidRPr="002F06CE">
        <w:rPr>
          <w:rStyle w:val="a9"/>
          <w:rFonts w:eastAsia="Calibri"/>
          <w:color w:val="auto"/>
          <w:sz w:val="28"/>
        </w:rPr>
        <w:t xml:space="preserve"> отдельных классах общеобразовательных организаций и в отдельных общеобразовательных организациях, осуществляющих обучение по адаптированным основным общеобразовательным программам</w:t>
      </w:r>
      <w:r w:rsidRPr="002F06CE">
        <w:rPr>
          <w:rStyle w:val="a9"/>
          <w:rFonts w:eastAsia="Calibri"/>
          <w:color w:val="auto"/>
          <w:sz w:val="28"/>
        </w:rPr>
        <w:t xml:space="preserve"> для детей с ОВЗ</w:t>
      </w:r>
      <w:r w:rsidR="00801B3A" w:rsidRPr="002F06CE">
        <w:rPr>
          <w:rStyle w:val="a9"/>
          <w:rFonts w:eastAsia="Calibri"/>
          <w:color w:val="auto"/>
          <w:sz w:val="28"/>
        </w:rPr>
        <w:t xml:space="preserve"> (за исключением детей-инвалидов)</w:t>
      </w:r>
      <w:r w:rsidR="002F06CE" w:rsidRPr="002F06CE">
        <w:rPr>
          <w:rStyle w:val="a9"/>
          <w:rFonts w:eastAsia="Calibri"/>
          <w:color w:val="auto"/>
          <w:sz w:val="28"/>
        </w:rPr>
        <w:t xml:space="preserve"> обучается 196 школьников.</w:t>
      </w:r>
      <w:r w:rsidRPr="002F06CE">
        <w:rPr>
          <w:rStyle w:val="a9"/>
          <w:rFonts w:eastAsia="Calibri"/>
          <w:color w:val="auto"/>
          <w:sz w:val="28"/>
        </w:rPr>
        <w:t xml:space="preserve"> 58,16 % из них обучаются в МБОУ «Великоустюгская ОШИ с ОВЗ», это де</w:t>
      </w:r>
      <w:r w:rsidR="002F06CE" w:rsidRPr="002F06CE">
        <w:rPr>
          <w:rStyle w:val="a9"/>
          <w:rFonts w:eastAsia="Calibri"/>
          <w:color w:val="auto"/>
          <w:sz w:val="28"/>
        </w:rPr>
        <w:t>ти с умственной отсталостью, и 41,84 % обучаются в специализированных классах МБОУ «ООШ № 11», это дети с задержкой психического развития.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 xml:space="preserve">2.5.4. </w:t>
      </w:r>
      <w:r w:rsidR="002F06CE" w:rsidRPr="002F06CE">
        <w:rPr>
          <w:rStyle w:val="a9"/>
          <w:rFonts w:eastAsia="Calibri"/>
          <w:color w:val="auto"/>
          <w:sz w:val="28"/>
        </w:rPr>
        <w:t>В</w:t>
      </w:r>
      <w:r w:rsidRPr="002F06CE">
        <w:rPr>
          <w:rStyle w:val="a9"/>
          <w:rFonts w:eastAsia="Calibri"/>
          <w:color w:val="auto"/>
          <w:sz w:val="28"/>
        </w:rPr>
        <w:t xml:space="preserve"> отдельных классах общеобразовательных организаций и в отдельных общеобразовательных организациях, осуществляющих обучение по адаптированным основным общеобразовательным программам</w:t>
      </w:r>
      <w:r w:rsidR="002F06CE" w:rsidRPr="002F06CE">
        <w:rPr>
          <w:rStyle w:val="a9"/>
          <w:rFonts w:eastAsia="Calibri"/>
          <w:color w:val="auto"/>
          <w:sz w:val="28"/>
        </w:rPr>
        <w:t xml:space="preserve"> обучается 56 детей с инвалидностью. 91,07%  из них обучаются в МБОУ «Великоустюгская ОШИ с ОВЗ», это дети с умственной отсталостью, и 8,93 % обучаются в специализированных классах МБОУ «ООШ № 11», это дети с задержкой психического развития</w:t>
      </w:r>
    </w:p>
    <w:p w:rsidR="00801B3A" w:rsidRPr="00801B3A" w:rsidRDefault="00801B3A" w:rsidP="00524F9A">
      <w:pPr>
        <w:pStyle w:val="aff1"/>
        <w:rPr>
          <w:rStyle w:val="a9"/>
          <w:rFonts w:eastAsia="Calibri"/>
        </w:rPr>
      </w:pPr>
      <w:r w:rsidRPr="002F06CE">
        <w:rPr>
          <w:rStyle w:val="a9"/>
          <w:rFonts w:eastAsia="Calibri"/>
          <w:color w:val="auto"/>
          <w:sz w:val="28"/>
        </w:rPr>
        <w:t xml:space="preserve">2.5.5. </w:t>
      </w:r>
      <w:r w:rsidR="002F06CE" w:rsidRPr="002F06CE">
        <w:rPr>
          <w:rStyle w:val="a9"/>
          <w:rFonts w:eastAsia="Calibri"/>
          <w:color w:val="auto"/>
          <w:sz w:val="28"/>
        </w:rPr>
        <w:t>Все ставки, имеющиеся в образовательных организациях для учителей-дефектологов, педагогов-психологов, учителей-логопедов, социальных педагогов, в 2016 году были заняты. В районе нет тьютеров, сопровождающих обучение лиц по адаптированным общеобразовательным программам.</w:t>
      </w:r>
      <w:r w:rsidR="002F06CE">
        <w:rPr>
          <w:rStyle w:val="a9"/>
          <w:rFonts w:eastAsia="Calibri"/>
        </w:rPr>
        <w:t xml:space="preserve"> </w:t>
      </w:r>
    </w:p>
    <w:p w:rsidR="00791D44" w:rsidRDefault="00791D44" w:rsidP="00791D44">
      <w:pPr>
        <w:pStyle w:val="4"/>
        <w:rPr>
          <w:lang w:val="ru-RU"/>
        </w:rPr>
      </w:pPr>
      <w:r>
        <w:t>Качество образования</w:t>
      </w:r>
    </w:p>
    <w:p w:rsidR="00EE2CB9" w:rsidRPr="00EE2CB9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EE2CB9">
        <w:rPr>
          <w:rStyle w:val="a9"/>
          <w:rFonts w:eastAsia="Calibri"/>
          <w:color w:val="auto"/>
          <w:sz w:val="28"/>
        </w:rPr>
        <w:t xml:space="preserve">2.6.3. </w:t>
      </w:r>
      <w:r w:rsidR="002F06CE" w:rsidRPr="00EE2CB9">
        <w:rPr>
          <w:rStyle w:val="a9"/>
          <w:rFonts w:eastAsia="Calibri"/>
          <w:color w:val="auto"/>
          <w:sz w:val="28"/>
        </w:rPr>
        <w:t xml:space="preserve">В 2016 году среднее количество баллов по </w:t>
      </w:r>
      <w:r w:rsidR="00EE2CB9" w:rsidRPr="00EE2CB9">
        <w:rPr>
          <w:rStyle w:val="a9"/>
          <w:rFonts w:eastAsia="Calibri"/>
          <w:color w:val="auto"/>
          <w:sz w:val="28"/>
        </w:rPr>
        <w:t>ГИА, полученных выпускниками, освоившими образовательные программы основного общего образования по математике составляет 15,8 баллов (15,6 в 2015 году), по русскому языку 29,7 баллов (26,7 в 2015).</w:t>
      </w:r>
    </w:p>
    <w:p w:rsidR="00801B3A" w:rsidRPr="00EE2CB9" w:rsidRDefault="00EE2CB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EE2CB9">
        <w:rPr>
          <w:rStyle w:val="a9"/>
          <w:rFonts w:eastAsia="Calibri"/>
          <w:color w:val="auto"/>
          <w:sz w:val="28"/>
        </w:rPr>
        <w:lastRenderedPageBreak/>
        <w:t xml:space="preserve"> </w:t>
      </w:r>
      <w:r w:rsidR="00801B3A" w:rsidRPr="00EE2CB9">
        <w:rPr>
          <w:rStyle w:val="a9"/>
          <w:rFonts w:eastAsia="Calibri"/>
          <w:color w:val="auto"/>
          <w:sz w:val="28"/>
        </w:rPr>
        <w:t xml:space="preserve">2.6.5. </w:t>
      </w:r>
      <w:r w:rsidRPr="00EE2CB9">
        <w:rPr>
          <w:rStyle w:val="a9"/>
          <w:rFonts w:eastAsia="Calibri"/>
          <w:color w:val="auto"/>
          <w:sz w:val="28"/>
        </w:rPr>
        <w:t>Все</w:t>
      </w:r>
      <w:r w:rsidR="00801B3A" w:rsidRPr="00EE2CB9">
        <w:rPr>
          <w:rStyle w:val="a9"/>
          <w:rFonts w:eastAsia="Calibri"/>
          <w:color w:val="auto"/>
          <w:sz w:val="28"/>
        </w:rPr>
        <w:t xml:space="preserve"> выпускник</w:t>
      </w:r>
      <w:r w:rsidRPr="00EE2CB9">
        <w:rPr>
          <w:rStyle w:val="a9"/>
          <w:rFonts w:eastAsia="Calibri"/>
          <w:color w:val="auto"/>
          <w:sz w:val="28"/>
        </w:rPr>
        <w:t>и</w:t>
      </w:r>
      <w:r w:rsidR="00801B3A" w:rsidRPr="00EE2CB9">
        <w:rPr>
          <w:rStyle w:val="a9"/>
          <w:rFonts w:eastAsia="Calibri"/>
          <w:color w:val="auto"/>
          <w:sz w:val="28"/>
        </w:rPr>
        <w:t xml:space="preserve">, освоивших образовательные программы основного общего образования, получивших количество баллов по ГИА </w:t>
      </w:r>
      <w:r w:rsidRPr="00EE2CB9">
        <w:rPr>
          <w:rStyle w:val="a9"/>
          <w:rFonts w:eastAsia="Calibri"/>
          <w:color w:val="auto"/>
          <w:sz w:val="28"/>
        </w:rPr>
        <w:t>по математике и русскому языку выше</w:t>
      </w:r>
      <w:r w:rsidR="00801B3A" w:rsidRPr="00EE2CB9">
        <w:rPr>
          <w:rStyle w:val="a9"/>
          <w:rFonts w:eastAsia="Calibri"/>
          <w:color w:val="auto"/>
          <w:sz w:val="28"/>
        </w:rPr>
        <w:t xml:space="preserve"> минимального</w:t>
      </w:r>
      <w:r w:rsidRPr="00EE2CB9">
        <w:rPr>
          <w:rStyle w:val="a9"/>
          <w:rFonts w:eastAsia="Calibri"/>
          <w:color w:val="auto"/>
          <w:sz w:val="28"/>
        </w:rPr>
        <w:t>.</w:t>
      </w:r>
    </w:p>
    <w:p w:rsidR="00EE2CB9" w:rsidRPr="00801B3A" w:rsidRDefault="00EE2CB9" w:rsidP="00524F9A">
      <w:pPr>
        <w:pStyle w:val="aff1"/>
        <w:rPr>
          <w:rStyle w:val="a9"/>
          <w:rFonts w:eastAsia="Calibri"/>
        </w:rPr>
      </w:pPr>
    </w:p>
    <w:p w:rsidR="00CB109B" w:rsidRDefault="00CB109B" w:rsidP="00791D44">
      <w:pPr>
        <w:pStyle w:val="4"/>
      </w:pPr>
      <w:r>
        <w:t xml:space="preserve">Финансово-экономическая деятельность </w:t>
      </w:r>
    </w:p>
    <w:p w:rsidR="00801B3A" w:rsidRPr="00EE2CB9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EE2CB9">
        <w:rPr>
          <w:rStyle w:val="a9"/>
          <w:rFonts w:eastAsia="Calibri"/>
          <w:color w:val="auto"/>
          <w:sz w:val="28"/>
        </w:rPr>
        <w:t>2.9.1. Общий объем финансовых средств, поступивших в общеобразовательные организации, в расчете на одного учащегося</w:t>
      </w:r>
      <w:r w:rsidR="00EE2CB9" w:rsidRPr="00EE2CB9">
        <w:rPr>
          <w:rStyle w:val="a9"/>
          <w:rFonts w:eastAsia="Calibri"/>
          <w:color w:val="auto"/>
          <w:sz w:val="28"/>
        </w:rPr>
        <w:t xml:space="preserve"> составляет 62,6 тысячи рублей</w:t>
      </w:r>
      <w:r w:rsidRPr="00EE2CB9">
        <w:rPr>
          <w:rStyle w:val="a9"/>
          <w:rFonts w:eastAsia="Calibri"/>
          <w:color w:val="auto"/>
          <w:sz w:val="28"/>
        </w:rPr>
        <w:t>.</w:t>
      </w:r>
    </w:p>
    <w:p w:rsidR="00801B3A" w:rsidRPr="00EE2CB9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EE2CB9">
        <w:rPr>
          <w:rStyle w:val="a9"/>
          <w:rFonts w:eastAsia="Calibri"/>
          <w:color w:val="auto"/>
          <w:sz w:val="28"/>
        </w:rPr>
        <w:t>2.9.2. Удельный вес финансовых средств от приносящей доход деятельности в общем объеме финансовых средств общеобразовательных организаций</w:t>
      </w:r>
      <w:r w:rsidR="00EE2CB9" w:rsidRPr="00EE2CB9">
        <w:rPr>
          <w:rStyle w:val="a9"/>
          <w:rFonts w:eastAsia="Calibri"/>
          <w:color w:val="auto"/>
          <w:sz w:val="28"/>
        </w:rPr>
        <w:t xml:space="preserve"> составляет 3,23%</w:t>
      </w:r>
      <w:r w:rsidRPr="00EE2CB9">
        <w:rPr>
          <w:rStyle w:val="a9"/>
          <w:rFonts w:eastAsia="Calibri"/>
          <w:color w:val="auto"/>
          <w:sz w:val="28"/>
        </w:rPr>
        <w:t>.</w:t>
      </w:r>
    </w:p>
    <w:p w:rsidR="00CB109B" w:rsidRDefault="00CB109B" w:rsidP="003C4DFC"/>
    <w:p w:rsidR="005527CF" w:rsidRDefault="005527CF" w:rsidP="005527CF">
      <w:pPr>
        <w:pStyle w:val="4"/>
      </w:pPr>
      <w:r>
        <w:t>Выводы</w:t>
      </w:r>
    </w:p>
    <w:p w:rsidR="00686FDA" w:rsidRDefault="00686FDA" w:rsidP="00686FDA">
      <w:pPr>
        <w:rPr>
          <w:spacing w:val="-2"/>
          <w:sz w:val="26"/>
          <w:szCs w:val="26"/>
        </w:rPr>
      </w:pPr>
      <w:r>
        <w:rPr>
          <w:sz w:val="26"/>
          <w:szCs w:val="26"/>
        </w:rPr>
        <w:t xml:space="preserve">Приоритетными направлениями развития общего образования являются </w:t>
      </w:r>
      <w:r w:rsidRPr="005D3B0A">
        <w:rPr>
          <w:sz w:val="26"/>
          <w:szCs w:val="26"/>
        </w:rPr>
        <w:t>обеспечение доступности  общего</w:t>
      </w:r>
      <w:r>
        <w:rPr>
          <w:sz w:val="26"/>
          <w:szCs w:val="26"/>
        </w:rPr>
        <w:t xml:space="preserve"> и дополнительного  образования, </w:t>
      </w:r>
      <w:r w:rsidRPr="005D3B0A">
        <w:rPr>
          <w:sz w:val="26"/>
          <w:szCs w:val="26"/>
        </w:rPr>
        <w:t xml:space="preserve"> обеспечение системы образования кадрами</w:t>
      </w:r>
      <w:r>
        <w:rPr>
          <w:sz w:val="26"/>
          <w:szCs w:val="26"/>
        </w:rPr>
        <w:t xml:space="preserve">, </w:t>
      </w:r>
      <w:r w:rsidRPr="005D3B0A">
        <w:rPr>
          <w:sz w:val="26"/>
          <w:szCs w:val="26"/>
        </w:rPr>
        <w:t>создание условий безопасности образовательных учреждений, совершенствование материально-технической базы, создание электронной образовательной среды, предполагающей пер</w:t>
      </w:r>
      <w:r w:rsidRPr="005D3B0A">
        <w:rPr>
          <w:sz w:val="26"/>
          <w:szCs w:val="26"/>
        </w:rPr>
        <w:t>е</w:t>
      </w:r>
      <w:r w:rsidRPr="005D3B0A">
        <w:rPr>
          <w:sz w:val="26"/>
          <w:szCs w:val="26"/>
        </w:rPr>
        <w:t>ход от обучения техническим и технологическим аспектам работы с компьютерным оборудованием к созданию, отбору и использованию электронного образовательного контента, электронных изданий и ресурсов</w:t>
      </w:r>
      <w:r>
        <w:rPr>
          <w:sz w:val="26"/>
          <w:szCs w:val="26"/>
        </w:rPr>
        <w:t xml:space="preserve">, </w:t>
      </w:r>
      <w:r w:rsidRPr="005D3B0A">
        <w:rPr>
          <w:sz w:val="26"/>
          <w:szCs w:val="26"/>
        </w:rPr>
        <w:t>создание условий для получения качественного  общего образования, организац</w:t>
      </w:r>
      <w:r w:rsidRPr="005D3B0A">
        <w:rPr>
          <w:sz w:val="26"/>
          <w:szCs w:val="26"/>
        </w:rPr>
        <w:t>и</w:t>
      </w:r>
      <w:r w:rsidRPr="005D3B0A">
        <w:rPr>
          <w:sz w:val="26"/>
          <w:szCs w:val="26"/>
        </w:rPr>
        <w:t>онное обеспечение обновления содержания и технологий образования, внедрение единой независимой системы оценки качества образования</w:t>
      </w:r>
      <w:r>
        <w:rPr>
          <w:sz w:val="26"/>
          <w:szCs w:val="26"/>
        </w:rPr>
        <w:t xml:space="preserve">, </w:t>
      </w:r>
      <w:r w:rsidRPr="005D3B0A">
        <w:rPr>
          <w:spacing w:val="-2"/>
          <w:sz w:val="26"/>
          <w:szCs w:val="26"/>
        </w:rPr>
        <w:t xml:space="preserve">повышение эффективности расходования бюджетных средств. </w:t>
      </w:r>
    </w:p>
    <w:p w:rsidR="00686FDA" w:rsidRPr="006B6A7E" w:rsidRDefault="00686FDA" w:rsidP="00686FDA">
      <w:pPr>
        <w:rPr>
          <w:sz w:val="28"/>
          <w:szCs w:val="28"/>
        </w:rPr>
      </w:pPr>
      <w:r w:rsidRPr="006B6A7E">
        <w:rPr>
          <w:sz w:val="28"/>
          <w:szCs w:val="28"/>
        </w:rPr>
        <w:t xml:space="preserve">В системе общего образования </w:t>
      </w:r>
      <w:r>
        <w:rPr>
          <w:sz w:val="28"/>
          <w:szCs w:val="28"/>
        </w:rPr>
        <w:t xml:space="preserve">стоят задачи уменьшения количества детей, обучающихся во вторую смену, </w:t>
      </w:r>
      <w:r w:rsidRPr="006B6A7E">
        <w:rPr>
          <w:sz w:val="28"/>
          <w:szCs w:val="28"/>
        </w:rPr>
        <w:t>увеличение  числа общеобразовательных учреждений с созданием специальных условий для обучения детей с О</w:t>
      </w:r>
      <w:r>
        <w:rPr>
          <w:sz w:val="28"/>
          <w:szCs w:val="28"/>
        </w:rPr>
        <w:t>ВЗ в общем количестве учащихся.</w:t>
      </w:r>
    </w:p>
    <w:p w:rsidR="00686FDA" w:rsidRDefault="00686FDA" w:rsidP="00686FDA">
      <w:pPr>
        <w:rPr>
          <w:sz w:val="28"/>
          <w:szCs w:val="28"/>
        </w:rPr>
      </w:pPr>
      <w:r w:rsidRPr="006B6A7E">
        <w:rPr>
          <w:sz w:val="28"/>
          <w:szCs w:val="28"/>
        </w:rPr>
        <w:t xml:space="preserve">В связи с низкими показателями мониторинга по материально-техническому и информационному обеспечению общеобразовательных организаций следует обратить внимание на увеличение скорости подключения </w:t>
      </w:r>
      <w:r w:rsidRPr="006B6A7E">
        <w:rPr>
          <w:sz w:val="28"/>
          <w:szCs w:val="28"/>
        </w:rPr>
        <w:lastRenderedPageBreak/>
        <w:t>к сети Интернет и числа персональных компьютеров, используемых в учебных целях.</w:t>
      </w:r>
    </w:p>
    <w:p w:rsidR="00594EDF" w:rsidRPr="006B6A7E" w:rsidRDefault="00594EDF" w:rsidP="00686FDA">
      <w:pPr>
        <w:rPr>
          <w:sz w:val="28"/>
          <w:szCs w:val="28"/>
        </w:rPr>
      </w:pPr>
      <w:r w:rsidRPr="00594EDF">
        <w:rPr>
          <w:sz w:val="28"/>
          <w:szCs w:val="28"/>
        </w:rPr>
        <w:t>В последние годы в районе проводится большая работа по укреплению материально-технической базы образовательных организаций. Темпы износа зданий и их инженерных коммуникаций существенно опережают темпы их ремонта и строительства, поэтому многие образовательные учреждения требуют капитального ремонта и реконструкции</w:t>
      </w:r>
    </w:p>
    <w:p w:rsidR="00686FDA" w:rsidRPr="005D3B0A" w:rsidRDefault="00686FDA" w:rsidP="00686FDA">
      <w:pPr>
        <w:rPr>
          <w:spacing w:val="-2"/>
          <w:sz w:val="26"/>
          <w:szCs w:val="26"/>
        </w:rPr>
      </w:pPr>
      <w:r>
        <w:rPr>
          <w:sz w:val="28"/>
          <w:szCs w:val="28"/>
        </w:rPr>
        <w:t xml:space="preserve">Необходимо </w:t>
      </w:r>
      <w:r w:rsidRPr="006B6A7E">
        <w:rPr>
          <w:sz w:val="28"/>
          <w:szCs w:val="28"/>
        </w:rPr>
        <w:t>продолж</w:t>
      </w:r>
      <w:r>
        <w:rPr>
          <w:sz w:val="28"/>
          <w:szCs w:val="28"/>
        </w:rPr>
        <w:t>и</w:t>
      </w:r>
      <w:r w:rsidRPr="006B6A7E">
        <w:rPr>
          <w:sz w:val="28"/>
          <w:szCs w:val="28"/>
        </w:rPr>
        <w:t>ть</w:t>
      </w:r>
      <w:r>
        <w:rPr>
          <w:sz w:val="28"/>
          <w:szCs w:val="28"/>
        </w:rPr>
        <w:t xml:space="preserve"> работу</w:t>
      </w:r>
      <w:r w:rsidRPr="006B6A7E">
        <w:rPr>
          <w:sz w:val="28"/>
          <w:szCs w:val="28"/>
        </w:rPr>
        <w:t xml:space="preserve"> по созданию безопасных условий в образовательных организациях района, в частности </w:t>
      </w:r>
      <w:r>
        <w:rPr>
          <w:sz w:val="28"/>
          <w:szCs w:val="28"/>
        </w:rPr>
        <w:t>по установке</w:t>
      </w:r>
      <w:r w:rsidRPr="006B6A7E">
        <w:rPr>
          <w:sz w:val="28"/>
          <w:szCs w:val="28"/>
        </w:rPr>
        <w:t xml:space="preserve">  систем видеонаблюдения</w:t>
      </w:r>
      <w:r>
        <w:rPr>
          <w:sz w:val="28"/>
          <w:szCs w:val="28"/>
        </w:rPr>
        <w:t>.</w:t>
      </w:r>
    </w:p>
    <w:p w:rsidR="005527CF" w:rsidRDefault="005527CF" w:rsidP="003C4DFC"/>
    <w:p w:rsidR="00F4493E" w:rsidRPr="007D0715" w:rsidRDefault="00F4493E">
      <w:pPr>
        <w:spacing w:after="160" w:line="259" w:lineRule="auto"/>
        <w:ind w:firstLine="0"/>
        <w:jc w:val="left"/>
        <w:rPr>
          <w:rFonts w:eastAsia="Times New Roman"/>
          <w:b/>
          <w:szCs w:val="24"/>
        </w:rPr>
      </w:pPr>
      <w:r>
        <w:br w:type="page"/>
      </w:r>
    </w:p>
    <w:p w:rsidR="00F4493E" w:rsidRDefault="00375C2F" w:rsidP="00F4493E">
      <w:pPr>
        <w:pStyle w:val="3"/>
      </w:pPr>
      <w:bookmarkStart w:id="13" w:name="_Toc495357535"/>
      <w:r>
        <w:t>2.</w:t>
      </w:r>
      <w:r w:rsidR="002B05D6">
        <w:t>3</w:t>
      </w:r>
      <w:r>
        <w:t xml:space="preserve">. </w:t>
      </w:r>
      <w:r w:rsidR="00FE028B" w:rsidRPr="00FE028B">
        <w:t>Сведения о развитии дополнительного образования детей и взрослых</w:t>
      </w:r>
      <w:bookmarkEnd w:id="13"/>
    </w:p>
    <w:p w:rsidR="00EE2CB9" w:rsidRPr="00EE2CB9" w:rsidRDefault="00EE2CB9" w:rsidP="00EE2CB9">
      <w:pPr>
        <w:rPr>
          <w:rStyle w:val="aff8"/>
          <w:b w:val="0"/>
          <w:sz w:val="28"/>
          <w:szCs w:val="28"/>
        </w:rPr>
      </w:pPr>
      <w:r w:rsidRPr="00EE2CB9">
        <w:rPr>
          <w:rStyle w:val="a9"/>
          <w:rFonts w:eastAsia="Calibri"/>
          <w:color w:val="auto"/>
          <w:sz w:val="28"/>
          <w:szCs w:val="28"/>
        </w:rPr>
        <w:t xml:space="preserve">В 2016 году услуги по дополнительному образованию детей оказывали 3 организации дополнительного образования, 8 общеобразовательных школ и 3 дошкольных образовательных организации. Дети имеют возможность получать дополнительное образование по шести направленностям: естественнонаучная, техническая, физкультурно-спортивная, художественная, туристско-краеведческая, социально-педагогическая. </w:t>
      </w:r>
      <w:r w:rsidRPr="00EE2CB9">
        <w:rPr>
          <w:rStyle w:val="aff8"/>
          <w:b w:val="0"/>
          <w:sz w:val="28"/>
          <w:szCs w:val="28"/>
        </w:rPr>
        <w:t>Ценность дополнительного образования детей состоит в том, что оно усиливает вариативную составляющую общего образования, способствует реализации знаний и умений, стимулирует познавательную мотивацию обучающихся. А главное - в условиях дополнительного образования дети могут развивать свои потенциальные способности, адаптироваться в современном обществе и получают возможность полноценной организации свободного времени.</w:t>
      </w:r>
    </w:p>
    <w:p w:rsidR="00EE2CB9" w:rsidRDefault="00EE2CB9" w:rsidP="00EE2CB9">
      <w:pPr>
        <w:pStyle w:val="4"/>
      </w:pPr>
      <w:r>
        <w:t>Контингент</w:t>
      </w:r>
    </w:p>
    <w:p w:rsidR="00EE2CB9" w:rsidRPr="001455D4" w:rsidRDefault="00EE2CB9" w:rsidP="00524F9A">
      <w:pPr>
        <w:pStyle w:val="aff1"/>
      </w:pPr>
      <w:r w:rsidRPr="001455D4">
        <w:rPr>
          <w:rStyle w:val="a9"/>
          <w:rFonts w:eastAsia="Calibri"/>
          <w:color w:val="auto"/>
          <w:sz w:val="24"/>
        </w:rPr>
        <w:t>5.1.1.</w:t>
      </w:r>
      <w:r w:rsidRPr="001455D4">
        <w:rPr>
          <w:rStyle w:val="a9"/>
          <w:rFonts w:eastAsia="Calibri"/>
          <w:sz w:val="24"/>
        </w:rPr>
        <w:t xml:space="preserve"> </w:t>
      </w:r>
      <w:r w:rsidRPr="001455D4">
        <w:rPr>
          <w:rStyle w:val="a9"/>
          <w:rFonts w:eastAsia="Calibri"/>
          <w:color w:val="auto"/>
          <w:sz w:val="24"/>
        </w:rPr>
        <w:t>О</w:t>
      </w:r>
      <w:r w:rsidRPr="001455D4">
        <w:t>хват детей дополнительным</w:t>
      </w:r>
      <w:r w:rsidR="00524F9A">
        <w:t>и</w:t>
      </w:r>
      <w:r w:rsidRPr="001455D4">
        <w:t xml:space="preserve"> общеобразовательными программами составил 71,9</w:t>
      </w:r>
      <w:r>
        <w:t>1</w:t>
      </w:r>
      <w:r w:rsidRPr="001455D4">
        <w:t xml:space="preserve"> % от общего количества детей в возрасте 5-18 лет. Это на </w:t>
      </w:r>
      <w:r>
        <w:t>5</w:t>
      </w:r>
      <w:r w:rsidRPr="001455D4">
        <w:t>,</w:t>
      </w:r>
      <w:r>
        <w:t>9</w:t>
      </w:r>
      <w:r w:rsidRPr="001455D4">
        <w:t xml:space="preserve"> процентных пунктов больше, чем в 2013 году. </w:t>
      </w:r>
    </w:p>
    <w:p w:rsidR="00EE2CB9" w:rsidRPr="00524F9A" w:rsidRDefault="00EE2CB9" w:rsidP="00524F9A">
      <w:pPr>
        <w:pStyle w:val="aff1"/>
        <w:rPr>
          <w:rStyle w:val="aff8"/>
          <w:b w:val="0"/>
        </w:rPr>
      </w:pPr>
      <w:r w:rsidRPr="00C45968">
        <w:rPr>
          <w:rStyle w:val="a9"/>
          <w:rFonts w:eastAsia="Calibri"/>
          <w:color w:val="auto"/>
          <w:sz w:val="24"/>
        </w:rPr>
        <w:t>5.2.1.</w:t>
      </w:r>
      <w:r w:rsidRPr="00C45968">
        <w:rPr>
          <w:rStyle w:val="a9"/>
          <w:rFonts w:eastAsia="Calibri"/>
          <w:sz w:val="24"/>
        </w:rPr>
        <w:t xml:space="preserve"> </w:t>
      </w:r>
      <w:r w:rsidRPr="00524F9A">
        <w:rPr>
          <w:rStyle w:val="aff8"/>
          <w:b w:val="0"/>
        </w:rPr>
        <w:t>Программы дополнительного образования в районе реализуются по 6 направленностям:</w:t>
      </w:r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24F9A">
        <w:rPr>
          <w:sz w:val="28"/>
          <w:szCs w:val="28"/>
        </w:rPr>
        <w:t>- туристско-краеведческая – 5,4%;</w:t>
      </w:r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24F9A">
        <w:rPr>
          <w:sz w:val="28"/>
          <w:szCs w:val="28"/>
        </w:rPr>
        <w:t>- техническая – 13 %;</w:t>
      </w:r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24F9A">
        <w:rPr>
          <w:sz w:val="28"/>
          <w:szCs w:val="28"/>
        </w:rPr>
        <w:t>- естественно-научная – 11%;</w:t>
      </w:r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24F9A">
        <w:rPr>
          <w:sz w:val="28"/>
          <w:szCs w:val="28"/>
        </w:rPr>
        <w:t>- физкультурно-спортивная – 31%;</w:t>
      </w:r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rStyle w:val="aff8"/>
          <w:b w:val="0"/>
          <w:sz w:val="28"/>
          <w:szCs w:val="28"/>
        </w:rPr>
      </w:pPr>
      <w:r w:rsidRPr="00524F9A">
        <w:rPr>
          <w:rStyle w:val="aff8"/>
          <w:b w:val="0"/>
          <w:sz w:val="28"/>
          <w:szCs w:val="28"/>
        </w:rPr>
        <w:t>- социально-педагогическая направленность – 6 %;</w:t>
      </w:r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rStyle w:val="aff8"/>
          <w:b w:val="0"/>
          <w:sz w:val="28"/>
          <w:szCs w:val="28"/>
        </w:rPr>
      </w:pPr>
      <w:r w:rsidRPr="00524F9A">
        <w:rPr>
          <w:rStyle w:val="aff8"/>
          <w:b w:val="0"/>
          <w:sz w:val="28"/>
          <w:szCs w:val="28"/>
        </w:rPr>
        <w:t>- художественная – 34 %.</w:t>
      </w:r>
    </w:p>
    <w:p w:rsidR="00EE2CB9" w:rsidRPr="00524F9A" w:rsidRDefault="00EE2CB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24F9A">
        <w:rPr>
          <w:rStyle w:val="a9"/>
          <w:rFonts w:eastAsia="Calibri"/>
          <w:color w:val="auto"/>
          <w:sz w:val="28"/>
        </w:rPr>
        <w:t>5.2.2. Удельный вес численности детей с ограниченными возможностями здоровья в общей численности обучающихся в организациях, осуществляющих образовательную деятельность по дополнительным общеобразовательным программам составляет 5,7 %.</w:t>
      </w:r>
    </w:p>
    <w:p w:rsidR="00EE2CB9" w:rsidRPr="00424C96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424C96">
        <w:rPr>
          <w:rStyle w:val="a9"/>
          <w:rFonts w:eastAsia="Calibri"/>
          <w:color w:val="auto"/>
          <w:sz w:val="24"/>
        </w:rPr>
        <w:lastRenderedPageBreak/>
        <w:t>5.2.3. Удельный вес численности детей-инвалидов в общей численности обучающихся в организациях, осуществляющих образовательную деятельность по дополнительным общеобразовательным программам</w:t>
      </w:r>
      <w:r>
        <w:rPr>
          <w:rStyle w:val="a9"/>
          <w:rFonts w:eastAsia="Calibri"/>
          <w:color w:val="auto"/>
          <w:sz w:val="24"/>
        </w:rPr>
        <w:t xml:space="preserve"> составляет 2,7 %</w:t>
      </w:r>
      <w:r w:rsidRPr="00424C96">
        <w:rPr>
          <w:rStyle w:val="a9"/>
          <w:rFonts w:eastAsia="Calibri"/>
          <w:color w:val="auto"/>
          <w:sz w:val="24"/>
        </w:rPr>
        <w:t>.</w:t>
      </w:r>
    </w:p>
    <w:p w:rsidR="00EE2CB9" w:rsidRDefault="00EE2CB9" w:rsidP="00EE2CB9"/>
    <w:p w:rsidR="00EE2CB9" w:rsidRDefault="00EE2CB9" w:rsidP="00EE2CB9">
      <w:pPr>
        <w:pStyle w:val="4"/>
      </w:pPr>
      <w:r>
        <w:t>Кадровое обеспечение</w:t>
      </w:r>
    </w:p>
    <w:p w:rsidR="00EE2CB9" w:rsidRPr="00E83DFA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E83DFA">
        <w:rPr>
          <w:rStyle w:val="a9"/>
          <w:rFonts w:eastAsia="Calibri"/>
          <w:color w:val="auto"/>
          <w:sz w:val="24"/>
        </w:rPr>
        <w:t>5.3.1. Отношение среднемесячной заработной платы педагогических работников государственных и муниципальных образовательных организаций дополнительного образования к среднемесячной заработной плате учителей в субъекте Российской Федерации</w:t>
      </w:r>
      <w:r>
        <w:rPr>
          <w:rStyle w:val="a9"/>
          <w:rFonts w:eastAsia="Calibri"/>
          <w:color w:val="auto"/>
          <w:sz w:val="24"/>
        </w:rPr>
        <w:t xml:space="preserve"> составило 67,6 %</w:t>
      </w:r>
      <w:r w:rsidRPr="00E83DFA">
        <w:rPr>
          <w:rStyle w:val="a9"/>
          <w:rFonts w:eastAsia="Calibri"/>
          <w:color w:val="auto"/>
          <w:sz w:val="24"/>
        </w:rPr>
        <w:t>.</w:t>
      </w:r>
    </w:p>
    <w:p w:rsidR="00EE2CB9" w:rsidRDefault="00EE2CB9" w:rsidP="00EE2CB9">
      <w:pPr>
        <w:pStyle w:val="4"/>
      </w:pPr>
      <w:r>
        <w:t>Сеть образовательных организаций</w:t>
      </w:r>
    </w:p>
    <w:p w:rsidR="00EE2CB9" w:rsidRPr="00AF2189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AF2189">
        <w:rPr>
          <w:rStyle w:val="a9"/>
          <w:rFonts w:eastAsia="Calibri"/>
          <w:color w:val="auto"/>
          <w:sz w:val="24"/>
        </w:rPr>
        <w:t xml:space="preserve">5.5. В 2016 году проведена реорганизация муниципального бюджетного образовательного  учреждения дополнительного образования «Центр дополнительного образования» путем присоединения к нему муниципального бюджетного образовательного учреждения «Станция юных натуралистов». </w:t>
      </w:r>
    </w:p>
    <w:p w:rsidR="00EE2CB9" w:rsidRPr="00AF2189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AF2189">
        <w:rPr>
          <w:rStyle w:val="a9"/>
          <w:rFonts w:eastAsia="Calibri"/>
          <w:color w:val="auto"/>
          <w:sz w:val="24"/>
        </w:rPr>
        <w:t>5.5.1. Темп роста числа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составил 75 %</w:t>
      </w:r>
      <w:r w:rsidRPr="00AF2189">
        <w:rPr>
          <w:rStyle w:val="a9"/>
          <w:rFonts w:eastAsia="Calibri"/>
          <w:color w:val="auto"/>
          <w:sz w:val="24"/>
        </w:rPr>
        <w:t>.</w:t>
      </w:r>
    </w:p>
    <w:p w:rsidR="00EE2CB9" w:rsidRPr="00AF2189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AF2189">
        <w:rPr>
          <w:rStyle w:val="a9"/>
          <w:rFonts w:eastAsia="Calibri"/>
          <w:color w:val="auto"/>
          <w:sz w:val="24"/>
        </w:rPr>
        <w:t>5.7.1. Удельный вес числа организаций, имеющих филиалы, в общем числе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- 0</w:t>
      </w:r>
      <w:r w:rsidRPr="00AF2189">
        <w:rPr>
          <w:rStyle w:val="a9"/>
          <w:rFonts w:eastAsia="Calibri"/>
          <w:color w:val="auto"/>
          <w:sz w:val="24"/>
        </w:rPr>
        <w:t>.</w:t>
      </w:r>
    </w:p>
    <w:p w:rsidR="00EE2CB9" w:rsidRPr="00AF2189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AF2189">
        <w:rPr>
          <w:rStyle w:val="a9"/>
          <w:rFonts w:eastAsia="Calibri"/>
          <w:color w:val="auto"/>
          <w:sz w:val="24"/>
        </w:rPr>
        <w:t>5.8.3. Удельный вес числа организаций, здания которых находятся в аварийном состоянии, в общем числе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- 0</w:t>
      </w:r>
      <w:r w:rsidRPr="00AF2189">
        <w:rPr>
          <w:rStyle w:val="a9"/>
          <w:rFonts w:eastAsia="Calibri"/>
          <w:color w:val="auto"/>
          <w:sz w:val="24"/>
        </w:rPr>
        <w:t>.</w:t>
      </w:r>
    </w:p>
    <w:p w:rsidR="00EE2CB9" w:rsidRPr="00AF2189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AF2189">
        <w:rPr>
          <w:rStyle w:val="a9"/>
          <w:rFonts w:eastAsia="Calibri"/>
          <w:color w:val="auto"/>
          <w:sz w:val="24"/>
        </w:rPr>
        <w:t>5.8.4. Удельный вес числа организаций, здания которых требуют капитального ремонта, в общем числе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- 0</w:t>
      </w:r>
      <w:r w:rsidRPr="00AF2189">
        <w:rPr>
          <w:rStyle w:val="a9"/>
          <w:rFonts w:eastAsia="Calibri"/>
          <w:color w:val="auto"/>
          <w:sz w:val="24"/>
        </w:rPr>
        <w:t>.</w:t>
      </w:r>
    </w:p>
    <w:p w:rsidR="00EE2CB9" w:rsidRDefault="00EE2CB9" w:rsidP="00EE2CB9"/>
    <w:p w:rsidR="00EE2CB9" w:rsidRDefault="00EE2CB9" w:rsidP="00EE2CB9">
      <w:pPr>
        <w:pStyle w:val="4"/>
      </w:pPr>
      <w:r>
        <w:t xml:space="preserve">Материально-техническое и информационное обеспечение </w:t>
      </w:r>
    </w:p>
    <w:p w:rsidR="00EE2CB9" w:rsidRPr="00AF2189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AF2189">
        <w:rPr>
          <w:rStyle w:val="a9"/>
          <w:rFonts w:eastAsia="Calibri"/>
          <w:color w:val="auto"/>
          <w:sz w:val="24"/>
        </w:rPr>
        <w:t>5.4.1. Общая площадь всех помещений организаций дополнительного образования в расчете на одного обучающегося</w:t>
      </w:r>
      <w:r>
        <w:rPr>
          <w:rStyle w:val="a9"/>
          <w:rFonts w:eastAsia="Calibri"/>
          <w:color w:val="auto"/>
          <w:sz w:val="24"/>
        </w:rPr>
        <w:t xml:space="preserve"> состаляет – 1,12 м</w:t>
      </w:r>
      <w:r w:rsidRPr="00583CAF">
        <w:rPr>
          <w:rStyle w:val="a9"/>
          <w:rFonts w:eastAsia="Calibri"/>
          <w:color w:val="auto"/>
          <w:sz w:val="24"/>
          <w:vertAlign w:val="superscript"/>
        </w:rPr>
        <w:t>2</w:t>
      </w:r>
      <w:r w:rsidRPr="00AF2189">
        <w:rPr>
          <w:rStyle w:val="a9"/>
          <w:rFonts w:eastAsia="Calibri"/>
          <w:color w:val="auto"/>
          <w:sz w:val="24"/>
        </w:rPr>
        <w:t>.</w:t>
      </w:r>
    </w:p>
    <w:p w:rsidR="00EE2CB9" w:rsidRPr="00503D40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503D40">
        <w:rPr>
          <w:rStyle w:val="a9"/>
          <w:rFonts w:eastAsia="Calibri"/>
          <w:color w:val="auto"/>
          <w:sz w:val="24"/>
        </w:rPr>
        <w:t>5.4.2. Удельный вес числа организаций, имеющих водопровод, центральное отопление, канализацию, в общем числе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составляет 100 %</w:t>
      </w:r>
      <w:r w:rsidRPr="00503D40">
        <w:rPr>
          <w:rStyle w:val="a9"/>
          <w:rFonts w:eastAsia="Calibri"/>
          <w:color w:val="auto"/>
          <w:sz w:val="24"/>
        </w:rPr>
        <w:t>.</w:t>
      </w:r>
    </w:p>
    <w:p w:rsidR="00EE2CB9" w:rsidRPr="00503D40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503D40">
        <w:rPr>
          <w:rStyle w:val="a9"/>
          <w:rFonts w:eastAsia="Calibri"/>
          <w:color w:val="auto"/>
          <w:sz w:val="24"/>
        </w:rPr>
        <w:t>5.4.3. Число персональных компьютеров, используемых в учебных целях, в расчете на 100 обучающихся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- 1</w:t>
      </w:r>
      <w:r w:rsidRPr="00503D40">
        <w:rPr>
          <w:rStyle w:val="a9"/>
          <w:rFonts w:eastAsia="Calibri"/>
          <w:color w:val="auto"/>
          <w:sz w:val="24"/>
        </w:rPr>
        <w:t>.</w:t>
      </w:r>
    </w:p>
    <w:p w:rsidR="00EE2CB9" w:rsidRPr="00503D40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503D40">
        <w:rPr>
          <w:rStyle w:val="a9"/>
          <w:rFonts w:eastAsia="Calibri"/>
          <w:color w:val="auto"/>
          <w:sz w:val="24"/>
        </w:rPr>
        <w:t>5.8.1. Удельный вес числа организаций, имеющих пожарные краны и рукава, в общем числе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– 100 %</w:t>
      </w:r>
      <w:r w:rsidRPr="00503D40">
        <w:rPr>
          <w:rStyle w:val="a9"/>
          <w:rFonts w:eastAsia="Calibri"/>
          <w:color w:val="auto"/>
          <w:sz w:val="24"/>
        </w:rPr>
        <w:t>.</w:t>
      </w:r>
    </w:p>
    <w:p w:rsidR="00EE2CB9" w:rsidRPr="00503D40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503D40">
        <w:rPr>
          <w:rStyle w:val="a9"/>
          <w:rFonts w:eastAsia="Calibri"/>
          <w:color w:val="auto"/>
          <w:sz w:val="24"/>
        </w:rPr>
        <w:lastRenderedPageBreak/>
        <w:t>5.8.2. Удельный вес числа организаций, имеющих дымовые извещатели, в общем числе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– 100 %</w:t>
      </w:r>
      <w:r w:rsidRPr="00503D40">
        <w:rPr>
          <w:rStyle w:val="a9"/>
          <w:rFonts w:eastAsia="Calibri"/>
          <w:color w:val="auto"/>
          <w:sz w:val="24"/>
        </w:rPr>
        <w:t>.</w:t>
      </w:r>
    </w:p>
    <w:p w:rsidR="00EE2CB9" w:rsidRDefault="00EE2CB9" w:rsidP="00EE2CB9"/>
    <w:p w:rsidR="00EE2CB9" w:rsidRDefault="00EE2CB9" w:rsidP="00EE2CB9"/>
    <w:p w:rsidR="00EE2CB9" w:rsidRDefault="00EE2CB9" w:rsidP="00EE2CB9">
      <w:pPr>
        <w:pStyle w:val="4"/>
      </w:pPr>
      <w:r>
        <w:t>Финансово-экономическая деятельность организаций</w:t>
      </w:r>
    </w:p>
    <w:p w:rsidR="00EE2CB9" w:rsidRPr="00503D40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503D40">
        <w:rPr>
          <w:rStyle w:val="a9"/>
          <w:rFonts w:eastAsia="Calibri"/>
          <w:color w:val="auto"/>
          <w:sz w:val="24"/>
        </w:rPr>
        <w:t>5.6.1. Общий объем финансовых средств, поступивших в образовательные организации дополнительного образования, в расчете на одного обучающегося</w:t>
      </w:r>
      <w:r>
        <w:rPr>
          <w:rStyle w:val="a9"/>
          <w:rFonts w:eastAsia="Calibri"/>
          <w:color w:val="auto"/>
          <w:sz w:val="24"/>
        </w:rPr>
        <w:t xml:space="preserve"> составляет 12,66 тысяч рублей</w:t>
      </w:r>
      <w:r w:rsidRPr="00503D40">
        <w:rPr>
          <w:rStyle w:val="a9"/>
          <w:rFonts w:eastAsia="Calibri"/>
          <w:color w:val="auto"/>
          <w:sz w:val="24"/>
        </w:rPr>
        <w:t>.</w:t>
      </w:r>
    </w:p>
    <w:p w:rsidR="00EE2CB9" w:rsidRPr="00503D40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503D40">
        <w:rPr>
          <w:rStyle w:val="a9"/>
          <w:rFonts w:eastAsia="Calibri"/>
          <w:color w:val="auto"/>
          <w:sz w:val="24"/>
        </w:rPr>
        <w:t>5.6.2.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– 22,56 %</w:t>
      </w:r>
      <w:r w:rsidRPr="00503D40">
        <w:rPr>
          <w:rStyle w:val="a9"/>
          <w:rFonts w:eastAsia="Calibri"/>
          <w:color w:val="auto"/>
          <w:sz w:val="24"/>
        </w:rPr>
        <w:t>.</w:t>
      </w:r>
    </w:p>
    <w:p w:rsidR="00EE2CB9" w:rsidRDefault="00EE2CB9" w:rsidP="00EE2CB9">
      <w:pPr>
        <w:pStyle w:val="4"/>
      </w:pPr>
      <w:r>
        <w:t>Выводы</w:t>
      </w:r>
    </w:p>
    <w:p w:rsidR="00EE2CB9" w:rsidRDefault="00EE2CB9" w:rsidP="00EE2CB9">
      <w:pPr>
        <w:rPr>
          <w:szCs w:val="24"/>
        </w:rPr>
      </w:pPr>
      <w:r>
        <w:rPr>
          <w:rStyle w:val="a9"/>
          <w:rFonts w:eastAsia="Calibri"/>
          <w:color w:val="auto"/>
          <w:sz w:val="24"/>
        </w:rPr>
        <w:t>У</w:t>
      </w:r>
      <w:r w:rsidRPr="001455D4">
        <w:rPr>
          <w:rStyle w:val="a9"/>
          <w:rFonts w:eastAsia="Calibri"/>
          <w:color w:val="auto"/>
          <w:sz w:val="24"/>
        </w:rPr>
        <w:t>слуги по дополнительному образованию детей</w:t>
      </w:r>
      <w:r>
        <w:rPr>
          <w:rStyle w:val="a9"/>
          <w:rFonts w:eastAsia="Calibri"/>
          <w:color w:val="auto"/>
          <w:sz w:val="24"/>
        </w:rPr>
        <w:t xml:space="preserve"> в 2016 году</w:t>
      </w:r>
      <w:r w:rsidRPr="001455D4">
        <w:rPr>
          <w:rStyle w:val="a9"/>
          <w:rFonts w:eastAsia="Calibri"/>
          <w:color w:val="auto"/>
          <w:sz w:val="24"/>
        </w:rPr>
        <w:t xml:space="preserve"> оказывали 3 организации дополнительного образования, </w:t>
      </w:r>
      <w:r>
        <w:rPr>
          <w:rStyle w:val="a9"/>
          <w:rFonts w:eastAsia="Calibri"/>
          <w:color w:val="auto"/>
          <w:sz w:val="24"/>
        </w:rPr>
        <w:t>8</w:t>
      </w:r>
      <w:r w:rsidRPr="001455D4">
        <w:rPr>
          <w:rStyle w:val="a9"/>
          <w:rFonts w:eastAsia="Calibri"/>
          <w:color w:val="auto"/>
          <w:sz w:val="24"/>
        </w:rPr>
        <w:t xml:space="preserve"> общеобразовательных школ и 3 дошкольных образовательных организации. Дети имеют возможность получать дополнительное образование по шести направленностям: естественнонаучная, техническая, физкультурно-спортивная, художественная, туристско-краеведческая, социально-педагогическая.</w:t>
      </w:r>
      <w:r>
        <w:rPr>
          <w:rStyle w:val="a9"/>
          <w:rFonts w:eastAsia="Calibri"/>
          <w:color w:val="auto"/>
          <w:sz w:val="24"/>
        </w:rPr>
        <w:t xml:space="preserve"> </w:t>
      </w:r>
      <w:r w:rsidRPr="003D61AC">
        <w:rPr>
          <w:rStyle w:val="aff8"/>
          <w:b w:val="0"/>
          <w:szCs w:val="24"/>
        </w:rPr>
        <w:t>Наиболее популярными являются программы художестве</w:t>
      </w:r>
      <w:r>
        <w:rPr>
          <w:rStyle w:val="aff8"/>
          <w:b w:val="0"/>
          <w:szCs w:val="24"/>
        </w:rPr>
        <w:t xml:space="preserve">нной направленности. При этом доля  </w:t>
      </w:r>
      <w:r w:rsidRPr="003D61AC">
        <w:rPr>
          <w:rStyle w:val="aff8"/>
          <w:b w:val="0"/>
          <w:szCs w:val="24"/>
        </w:rPr>
        <w:t>программ технической и естественно-научной направленности</w:t>
      </w:r>
      <w:r>
        <w:rPr>
          <w:rStyle w:val="aff8"/>
          <w:b w:val="0"/>
          <w:szCs w:val="24"/>
        </w:rPr>
        <w:t xml:space="preserve"> (робототехника, конструирование, программирование и др.) невелика.</w:t>
      </w:r>
      <w:r w:rsidRPr="003D61AC">
        <w:rPr>
          <w:rStyle w:val="aff8"/>
          <w:b w:val="0"/>
          <w:szCs w:val="24"/>
        </w:rPr>
        <w:t xml:space="preserve"> </w:t>
      </w:r>
      <w:r>
        <w:rPr>
          <w:rStyle w:val="aff8"/>
          <w:b w:val="0"/>
          <w:szCs w:val="24"/>
        </w:rPr>
        <w:t>М</w:t>
      </w:r>
      <w:r w:rsidRPr="003D61AC">
        <w:rPr>
          <w:rStyle w:val="aff8"/>
          <w:b w:val="0"/>
          <w:szCs w:val="24"/>
        </w:rPr>
        <w:t>ежду тем, техническое творчество является одним из приоритетных направлений дополнительного образования детей. Это средство воспитания, которое имеет большое значение для развития общества: начиная с воспитания гражданина и заканчивая научно-техническим потенциалом страны.</w:t>
      </w:r>
      <w:r>
        <w:rPr>
          <w:rStyle w:val="aff8"/>
          <w:b w:val="0"/>
          <w:szCs w:val="24"/>
        </w:rPr>
        <w:t xml:space="preserve"> Необходимо а</w:t>
      </w:r>
      <w:r w:rsidRPr="00281EE0">
        <w:rPr>
          <w:szCs w:val="24"/>
        </w:rPr>
        <w:t>ктивизировать работу по привлечению детей в объединения технической и естественно</w:t>
      </w:r>
      <w:r>
        <w:rPr>
          <w:szCs w:val="24"/>
        </w:rPr>
        <w:t>-</w:t>
      </w:r>
      <w:r w:rsidRPr="00281EE0">
        <w:rPr>
          <w:szCs w:val="24"/>
        </w:rPr>
        <w:t>научной направленности в образовательные организации</w:t>
      </w:r>
      <w:r>
        <w:rPr>
          <w:szCs w:val="24"/>
        </w:rPr>
        <w:t>,</w:t>
      </w:r>
      <w:r>
        <w:rPr>
          <w:rStyle w:val="aff8"/>
          <w:b w:val="0"/>
          <w:szCs w:val="24"/>
        </w:rPr>
        <w:t xml:space="preserve"> увеличение показателя по </w:t>
      </w:r>
      <w:r w:rsidRPr="00B82A26">
        <w:rPr>
          <w:szCs w:val="24"/>
        </w:rPr>
        <w:t>охвату дополнительными общеобразовательными программами технической и ест</w:t>
      </w:r>
      <w:r>
        <w:rPr>
          <w:szCs w:val="24"/>
        </w:rPr>
        <w:t xml:space="preserve">ественнонаучной направленностям до 15 %. </w:t>
      </w:r>
    </w:p>
    <w:p w:rsidR="00EE2CB9" w:rsidRDefault="00EE2CB9" w:rsidP="00EE2CB9">
      <w:pPr>
        <w:rPr>
          <w:rStyle w:val="a9"/>
          <w:rFonts w:eastAsia="Calibri"/>
          <w:color w:val="auto"/>
          <w:sz w:val="24"/>
        </w:rPr>
      </w:pPr>
      <w:r w:rsidRPr="00E83DFA">
        <w:rPr>
          <w:rStyle w:val="a9"/>
          <w:rFonts w:eastAsia="Calibri"/>
          <w:color w:val="auto"/>
          <w:sz w:val="24"/>
        </w:rPr>
        <w:t>Отношение среднемесячной заработной платы педагогических работников государственных и муниципальных образовательных организаций дополнительного образования к среднемесячной заработной плате учителей в субъекте Российской Федерации</w:t>
      </w:r>
      <w:r>
        <w:rPr>
          <w:rStyle w:val="a9"/>
          <w:rFonts w:eastAsia="Calibri"/>
          <w:color w:val="auto"/>
          <w:sz w:val="24"/>
        </w:rPr>
        <w:t xml:space="preserve"> составляет 67,6 %, что значительно ниже показателя (90 %), определенного в Указе Президента Российской Федерации 2012 года, следовательно, необходимо изыскать возможность повышения заработной платы педагогическим работникам организаций дополнительного образования.</w:t>
      </w:r>
    </w:p>
    <w:p w:rsidR="00EE2CB9" w:rsidRPr="00B82A26" w:rsidRDefault="00EE2CB9" w:rsidP="00EE2CB9">
      <w:pPr>
        <w:rPr>
          <w:szCs w:val="24"/>
        </w:rPr>
      </w:pPr>
      <w:r>
        <w:rPr>
          <w:rStyle w:val="a9"/>
          <w:rFonts w:eastAsia="Calibri"/>
          <w:color w:val="auto"/>
          <w:sz w:val="24"/>
        </w:rPr>
        <w:t>Усиление материально-технической базы.</w:t>
      </w:r>
    </w:p>
    <w:p w:rsidR="00F4493E" w:rsidRPr="005950AD" w:rsidRDefault="005C6747" w:rsidP="005C6747">
      <w:pPr>
        <w:pStyle w:val="2"/>
      </w:pPr>
      <w:bookmarkStart w:id="14" w:name="_Toc495357540"/>
      <w:r>
        <w:lastRenderedPageBreak/>
        <w:t>3</w:t>
      </w:r>
      <w:r w:rsidR="00F4493E">
        <w:t xml:space="preserve">. </w:t>
      </w:r>
      <w:r w:rsidR="00042FBF">
        <w:t>Выводы и заключения</w:t>
      </w:r>
      <w:bookmarkEnd w:id="14"/>
    </w:p>
    <w:p w:rsidR="00050FDA" w:rsidRDefault="00050FDA" w:rsidP="00F4493E"/>
    <w:p w:rsidR="00FE028B" w:rsidRDefault="006A5816" w:rsidP="00FE028B">
      <w:pPr>
        <w:pStyle w:val="3"/>
      </w:pPr>
      <w:bookmarkStart w:id="15" w:name="_Toc495357541"/>
      <w:r>
        <w:t xml:space="preserve">3.1. </w:t>
      </w:r>
      <w:r w:rsidR="00FE028B">
        <w:t>Выводы</w:t>
      </w:r>
      <w:bookmarkEnd w:id="15"/>
    </w:p>
    <w:p w:rsidR="00D34AD3" w:rsidRPr="00E32D29" w:rsidRDefault="00D34AD3" w:rsidP="00D34AD3">
      <w:pPr>
        <w:rPr>
          <w:sz w:val="28"/>
          <w:szCs w:val="28"/>
        </w:rPr>
      </w:pPr>
      <w:r w:rsidRPr="00E32D29">
        <w:rPr>
          <w:sz w:val="28"/>
          <w:szCs w:val="28"/>
        </w:rPr>
        <w:t>Система образования Великоустюгского муниципального района функционирует на достаточно высоком уровне. В связи с демографической ситуацией происходит оптимизация сети образовательных организаций.</w:t>
      </w:r>
    </w:p>
    <w:p w:rsidR="00D34AD3" w:rsidRPr="00FC1350" w:rsidRDefault="00D34AD3" w:rsidP="00D34AD3">
      <w:pPr>
        <w:rPr>
          <w:sz w:val="28"/>
          <w:szCs w:val="28"/>
        </w:rPr>
      </w:pPr>
      <w:r w:rsidRPr="00FC1350">
        <w:rPr>
          <w:sz w:val="28"/>
          <w:szCs w:val="28"/>
        </w:rPr>
        <w:t>В дошкольном образовании достигнуты показатели 100-процентного охвата детей в возрасте от 3 до 7 лет программами дошкольного образования</w:t>
      </w:r>
      <w:r>
        <w:rPr>
          <w:sz w:val="28"/>
          <w:szCs w:val="28"/>
        </w:rPr>
        <w:t xml:space="preserve">, уменьшается очерёдность в возрасте от 1,5 до 3 лет. </w:t>
      </w:r>
    </w:p>
    <w:p w:rsidR="00D34AD3" w:rsidRPr="006B6A7E" w:rsidRDefault="00D34AD3" w:rsidP="00D34AD3">
      <w:pPr>
        <w:rPr>
          <w:sz w:val="28"/>
          <w:szCs w:val="28"/>
        </w:rPr>
      </w:pPr>
      <w:r w:rsidRPr="006B6A7E">
        <w:rPr>
          <w:sz w:val="28"/>
          <w:szCs w:val="28"/>
        </w:rPr>
        <w:t xml:space="preserve">В системе общего образования </w:t>
      </w:r>
      <w:r>
        <w:rPr>
          <w:sz w:val="28"/>
          <w:szCs w:val="28"/>
        </w:rPr>
        <w:t xml:space="preserve">стоят задачи уменьшения количества детей, обучающихся во вторую смену, </w:t>
      </w:r>
      <w:r w:rsidRPr="006B6A7E">
        <w:rPr>
          <w:sz w:val="28"/>
          <w:szCs w:val="28"/>
        </w:rPr>
        <w:t>увеличение  числа общеобразовательных учреждений с созданием специальных условий для обучения детей с О</w:t>
      </w:r>
      <w:r>
        <w:rPr>
          <w:sz w:val="28"/>
          <w:szCs w:val="28"/>
        </w:rPr>
        <w:t>ВЗ в общем количестве учащихся.</w:t>
      </w:r>
    </w:p>
    <w:p w:rsidR="00D34AD3" w:rsidRPr="006B6A7E" w:rsidRDefault="00D34AD3" w:rsidP="00D34AD3">
      <w:pPr>
        <w:rPr>
          <w:sz w:val="28"/>
          <w:szCs w:val="28"/>
        </w:rPr>
      </w:pPr>
      <w:r w:rsidRPr="006B6A7E">
        <w:rPr>
          <w:sz w:val="28"/>
          <w:szCs w:val="28"/>
        </w:rPr>
        <w:t>В связи с низкими показателями мониторинга по материально-техническому и информационному обеспечению общеобразовательных организаций следует обратить внимание на увеличение скорости подключения к сети Интернет и числа персональных компьютеров, используемых в учебных целях.</w:t>
      </w:r>
    </w:p>
    <w:p w:rsidR="00D34AD3" w:rsidRDefault="00D34AD3" w:rsidP="00D34AD3">
      <w:pPr>
        <w:rPr>
          <w:sz w:val="28"/>
          <w:szCs w:val="28"/>
        </w:rPr>
      </w:pPr>
      <w:r>
        <w:rPr>
          <w:sz w:val="28"/>
          <w:szCs w:val="28"/>
        </w:rPr>
        <w:t xml:space="preserve">Необходимо </w:t>
      </w:r>
      <w:r w:rsidRPr="006B6A7E">
        <w:rPr>
          <w:sz w:val="28"/>
          <w:szCs w:val="28"/>
        </w:rPr>
        <w:t>продолж</w:t>
      </w:r>
      <w:r>
        <w:rPr>
          <w:sz w:val="28"/>
          <w:szCs w:val="28"/>
        </w:rPr>
        <w:t>и</w:t>
      </w:r>
      <w:r w:rsidRPr="006B6A7E">
        <w:rPr>
          <w:sz w:val="28"/>
          <w:szCs w:val="28"/>
        </w:rPr>
        <w:t>ть</w:t>
      </w:r>
      <w:r>
        <w:rPr>
          <w:sz w:val="28"/>
          <w:szCs w:val="28"/>
        </w:rPr>
        <w:t xml:space="preserve"> работу</w:t>
      </w:r>
      <w:r w:rsidRPr="006B6A7E">
        <w:rPr>
          <w:sz w:val="28"/>
          <w:szCs w:val="28"/>
        </w:rPr>
        <w:t xml:space="preserve"> по созданию безопасных условий в образовательных организациях района, в частности </w:t>
      </w:r>
      <w:r>
        <w:rPr>
          <w:sz w:val="28"/>
          <w:szCs w:val="28"/>
        </w:rPr>
        <w:t>по установке</w:t>
      </w:r>
      <w:r w:rsidRPr="006B6A7E">
        <w:rPr>
          <w:sz w:val="28"/>
          <w:szCs w:val="28"/>
        </w:rPr>
        <w:t xml:space="preserve">  систем видеонаблюдения</w:t>
      </w:r>
      <w:r>
        <w:rPr>
          <w:sz w:val="28"/>
          <w:szCs w:val="28"/>
        </w:rPr>
        <w:t>.</w:t>
      </w:r>
    </w:p>
    <w:p w:rsidR="00D34AD3" w:rsidRPr="000B5239" w:rsidRDefault="00D34AD3" w:rsidP="00D34AD3">
      <w:pPr>
        <w:rPr>
          <w:sz w:val="28"/>
          <w:szCs w:val="28"/>
        </w:rPr>
      </w:pPr>
      <w:r>
        <w:rPr>
          <w:sz w:val="28"/>
          <w:szCs w:val="28"/>
        </w:rPr>
        <w:t>В дополнительном образовании достигнуты показатели «дорожной карты» по охвату детей в возрасте от 5 до 18 лет дополнительными общеобразовательными программами. Радуют успехи учащихся на мероприятиях разного уровня. Следует поработать над увеличением количества дополнительных общеобразовательных программ технической направленности и материально-техническом обеспечении данных программ.</w:t>
      </w:r>
    </w:p>
    <w:p w:rsidR="00313702" w:rsidRDefault="00313702" w:rsidP="00313702"/>
    <w:p w:rsidR="005C6747" w:rsidRDefault="005C6747">
      <w:pPr>
        <w:spacing w:after="160" w:line="259" w:lineRule="auto"/>
        <w:ind w:firstLine="0"/>
        <w:jc w:val="left"/>
      </w:pPr>
      <w:r>
        <w:br w:type="page"/>
      </w:r>
    </w:p>
    <w:p w:rsidR="00FE028B" w:rsidRDefault="006A5816" w:rsidP="00FE028B">
      <w:pPr>
        <w:pStyle w:val="3"/>
      </w:pPr>
      <w:bookmarkStart w:id="16" w:name="_Toc495357542"/>
      <w:r>
        <w:t xml:space="preserve">3.2. </w:t>
      </w:r>
      <w:r w:rsidR="00FE028B" w:rsidRPr="00FE028B">
        <w:t>Планы и перспективы развития системы образования</w:t>
      </w:r>
      <w:bookmarkEnd w:id="16"/>
    </w:p>
    <w:p w:rsidR="00D34AD3" w:rsidRPr="005F7030" w:rsidRDefault="00D34AD3" w:rsidP="00D34AD3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</w:pPr>
      <w:r w:rsidRPr="005F7030">
        <w:rPr>
          <w:sz w:val="26"/>
          <w:szCs w:val="26"/>
        </w:rPr>
        <w:t>Одной из наиболее важных проблем остается высокая степень износа основных фондов учрежд</w:t>
      </w:r>
      <w:r w:rsidRPr="005F7030">
        <w:rPr>
          <w:sz w:val="26"/>
          <w:szCs w:val="26"/>
        </w:rPr>
        <w:t>е</w:t>
      </w:r>
      <w:r w:rsidRPr="005F7030">
        <w:rPr>
          <w:sz w:val="26"/>
          <w:szCs w:val="26"/>
        </w:rPr>
        <w:t>ний. Необходимо отметить, что большая часть зданий эксплуатируется много лет без проведения кап</w:t>
      </w:r>
      <w:r w:rsidRPr="005F7030">
        <w:rPr>
          <w:sz w:val="26"/>
          <w:szCs w:val="26"/>
        </w:rPr>
        <w:t>и</w:t>
      </w:r>
      <w:r w:rsidRPr="005F7030">
        <w:rPr>
          <w:sz w:val="26"/>
          <w:szCs w:val="26"/>
        </w:rPr>
        <w:t>тальных ремонтов, в связи, с чем подверглась физическому и моральному износу и частично утратила первоначальные эксплуатационные качества.</w:t>
      </w:r>
    </w:p>
    <w:p w:rsidR="00D34AD3" w:rsidRPr="005F7030" w:rsidRDefault="00D34AD3" w:rsidP="00D34AD3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</w:pPr>
      <w:r w:rsidRPr="005F7030">
        <w:rPr>
          <w:rFonts w:ascii="Calibri" w:hAnsi="Calibri" w:cs="Calibri"/>
          <w:sz w:val="26"/>
          <w:szCs w:val="26"/>
        </w:rPr>
        <w:t xml:space="preserve"> </w:t>
      </w:r>
      <w:r w:rsidRPr="005F7030">
        <w:rPr>
          <w:sz w:val="26"/>
          <w:szCs w:val="26"/>
        </w:rPr>
        <w:t>В последние годы в районе проводится большая работа по укреплению материально-технической базы образовательных организаций. Темпы износа зданий и их инженерных коммуникаций существе</w:t>
      </w:r>
      <w:r w:rsidRPr="005F7030">
        <w:rPr>
          <w:sz w:val="26"/>
          <w:szCs w:val="26"/>
        </w:rPr>
        <w:t>н</w:t>
      </w:r>
      <w:r w:rsidRPr="005F7030">
        <w:rPr>
          <w:sz w:val="26"/>
          <w:szCs w:val="26"/>
        </w:rPr>
        <w:t>но опережают темпы их ремонта и строительства, поэтому многие образовательные учреждения треб</w:t>
      </w:r>
      <w:r w:rsidRPr="005F7030">
        <w:rPr>
          <w:sz w:val="26"/>
          <w:szCs w:val="26"/>
        </w:rPr>
        <w:t>у</w:t>
      </w:r>
      <w:r w:rsidRPr="005F7030">
        <w:rPr>
          <w:sz w:val="26"/>
          <w:szCs w:val="26"/>
        </w:rPr>
        <w:t>ют капитального ремонта и реконструкции. Указанные факторы негативно влияют на образовательный процесс, качество образования, создают угрозу жизни и здоровью детей и работников.</w:t>
      </w:r>
    </w:p>
    <w:p w:rsidR="00D34AD3" w:rsidRDefault="00D34AD3" w:rsidP="00D34AD3">
      <w:pPr>
        <w:rPr>
          <w:sz w:val="26"/>
          <w:szCs w:val="26"/>
        </w:rPr>
      </w:pPr>
      <w:r w:rsidRPr="005F7030">
        <w:rPr>
          <w:sz w:val="26"/>
          <w:szCs w:val="26"/>
        </w:rPr>
        <w:t>Эффективное функционирование учреждений района невозможно без надежной материально-технической базы. Обследование помещений учреждений образования района надзорными органами показало необходимость дополнительного финансирования учреждений района, с целью проведения ремонтных работ, повышения технической оснащенности, приобретения современного оборудования, обновления мебели, повышения эффективности работы учреждений.</w:t>
      </w:r>
    </w:p>
    <w:p w:rsidR="00D34AD3" w:rsidRDefault="00D34AD3" w:rsidP="00D34AD3">
      <w:pPr>
        <w:rPr>
          <w:sz w:val="26"/>
          <w:szCs w:val="26"/>
        </w:rPr>
      </w:pPr>
      <w:r w:rsidRPr="005F7030">
        <w:rPr>
          <w:sz w:val="26"/>
          <w:szCs w:val="26"/>
        </w:rPr>
        <w:t>Приоритетным направлением становится системная информатизация образования - переход от обучения техническим и технологическим аспектам работы с компьютерным оборудованием к обуч</w:t>
      </w:r>
      <w:r w:rsidRPr="005F7030">
        <w:rPr>
          <w:sz w:val="26"/>
          <w:szCs w:val="26"/>
        </w:rPr>
        <w:t>е</w:t>
      </w:r>
      <w:r w:rsidRPr="005F7030">
        <w:rPr>
          <w:sz w:val="26"/>
          <w:szCs w:val="26"/>
        </w:rPr>
        <w:t>нию  и использованию образовательных электронных изданий и ресурсов, в том числе сети Интернет</w:t>
      </w:r>
      <w:r>
        <w:rPr>
          <w:sz w:val="26"/>
          <w:szCs w:val="26"/>
        </w:rPr>
        <w:t>.</w:t>
      </w:r>
    </w:p>
    <w:p w:rsidR="00D34AD3" w:rsidRPr="00D34AD3" w:rsidRDefault="00D34AD3" w:rsidP="00D34AD3">
      <w:pPr>
        <w:rPr>
          <w:sz w:val="26"/>
          <w:szCs w:val="26"/>
        </w:rPr>
      </w:pPr>
      <w:r w:rsidRPr="00D34AD3">
        <w:rPr>
          <w:sz w:val="26"/>
          <w:szCs w:val="26"/>
        </w:rPr>
        <w:t xml:space="preserve">Переход на федеральный государственный образовательный стандарт, внедрение профильного обучения и предпрофильной подготовки требуют обновления учебного оборудования, оснащению новыми учебными пособиями и методическими материалами. </w:t>
      </w:r>
    </w:p>
    <w:p w:rsidR="00D34AD3" w:rsidRPr="005F7030" w:rsidRDefault="00D34AD3" w:rsidP="00D34AD3">
      <w:pPr>
        <w:rPr>
          <w:sz w:val="26"/>
          <w:szCs w:val="26"/>
        </w:rPr>
      </w:pPr>
      <w:r w:rsidRPr="00D34AD3">
        <w:rPr>
          <w:sz w:val="26"/>
          <w:szCs w:val="26"/>
        </w:rPr>
        <w:t xml:space="preserve">Вместе с тем обостряются проблемы кадрового обеспечения системы образования, которые выражаются в старении педагогических кадров, недостатком необходимого количества выпускников педагогических специальностей вузов, в </w:t>
      </w:r>
      <w:r w:rsidRPr="00D34AD3">
        <w:rPr>
          <w:sz w:val="26"/>
          <w:szCs w:val="26"/>
        </w:rPr>
        <w:lastRenderedPageBreak/>
        <w:t>недостаточном повышении образовательного уровня педагогов, преподающих в общеобразовательных школах района.</w:t>
      </w:r>
    </w:p>
    <w:p w:rsidR="005C6747" w:rsidRDefault="00042FBF">
      <w:pPr>
        <w:spacing w:after="160" w:line="259" w:lineRule="auto"/>
        <w:ind w:firstLine="0"/>
        <w:jc w:val="left"/>
      </w:pPr>
      <w:r>
        <w:br w:type="page"/>
      </w:r>
    </w:p>
    <w:p w:rsidR="005C6747" w:rsidRDefault="005C6747" w:rsidP="005C6747">
      <w:pPr>
        <w:pStyle w:val="1"/>
      </w:pPr>
      <w:bookmarkStart w:id="17" w:name="_Toc495357544"/>
      <w:r>
        <w:rPr>
          <w:lang w:val="en-US"/>
        </w:rPr>
        <w:t>II</w:t>
      </w:r>
      <w:r>
        <w:t>. Показатели мониторинга системы образования</w:t>
      </w:r>
      <w:bookmarkEnd w:id="17"/>
    </w:p>
    <w:tbl>
      <w:tblPr>
        <w:tblW w:w="9631" w:type="dxa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395"/>
        <w:gridCol w:w="1552"/>
        <w:gridCol w:w="3587"/>
        <w:gridCol w:w="1137"/>
        <w:gridCol w:w="813"/>
        <w:gridCol w:w="801"/>
        <w:gridCol w:w="675"/>
        <w:gridCol w:w="671"/>
      </w:tblGrid>
      <w:tr w:rsidR="003C4DFC" w:rsidRPr="007D0715" w:rsidTr="008C5A3C">
        <w:trPr>
          <w:trHeight w:val="80"/>
        </w:trPr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7D0715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№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7D0715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Раздел/подраздел доклада</w:t>
            </w:r>
          </w:p>
        </w:tc>
        <w:tc>
          <w:tcPr>
            <w:tcW w:w="3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C4DFC" w:rsidRPr="007D0715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Показатель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C4DFC" w:rsidRPr="007D0715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C4DFC" w:rsidRPr="007D0715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Значение</w:t>
            </w:r>
          </w:p>
        </w:tc>
      </w:tr>
      <w:tr w:rsidR="003C4DFC" w:rsidRPr="007D0715" w:rsidTr="008C5A3C">
        <w:trPr>
          <w:trHeight w:val="28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7D0715" w:rsidRDefault="003C4DFC" w:rsidP="003C4DFC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7D0715" w:rsidRDefault="003C4DFC" w:rsidP="003C4DFC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7D0715" w:rsidRDefault="003C4DFC" w:rsidP="003C4DFC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7D0715" w:rsidRDefault="003C4DFC" w:rsidP="003C4DFC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C4DFC" w:rsidRPr="007D0715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2013 г.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DFC" w:rsidRPr="007D0715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2014 г.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DFC" w:rsidRPr="007D0715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  <w:lang w:val="en-US"/>
              </w:rPr>
              <w:t xml:space="preserve">2015 </w:t>
            </w:r>
            <w:r w:rsidRPr="007D0715">
              <w:rPr>
                <w:sz w:val="20"/>
                <w:szCs w:val="20"/>
              </w:rPr>
              <w:t>г.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DFC" w:rsidRPr="007D0715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2016 г.</w:t>
            </w:r>
          </w:p>
        </w:tc>
      </w:tr>
      <w:tr w:rsidR="008C5A3C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A3C" w:rsidRPr="007D0715" w:rsidRDefault="008C5A3C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8" w:name="sub_100"/>
            <w:r w:rsidRPr="007D0715">
              <w:rPr>
                <w:sz w:val="20"/>
                <w:szCs w:val="20"/>
              </w:rPr>
              <w:t>I. Общее образование</w:t>
            </w:r>
            <w:bookmarkEnd w:id="18"/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C5A3C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9" w:name="sub_101"/>
            <w:r w:rsidRPr="007D0715">
              <w:rPr>
                <w:sz w:val="20"/>
                <w:szCs w:val="20"/>
              </w:rPr>
              <w:t>1. Сведения о развитии дошкольного образования</w:t>
            </w:r>
            <w:bookmarkEnd w:id="19"/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C5A3C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0" w:name="sub_11"/>
            <w:r w:rsidRPr="007D0715">
              <w:rPr>
                <w:sz w:val="20"/>
                <w:szCs w:val="20"/>
              </w:rPr>
              <w:t>1.1. Уровень доступности дошкольного образования и численность населения, получающего дошкольное образование:</w:t>
            </w:r>
            <w:bookmarkEnd w:id="2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46D73" w:rsidRPr="007D0715" w:rsidTr="004E1CD5">
        <w:trPr>
          <w:trHeight w:val="2711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1" w:name="sub_111"/>
            <w:r w:rsidRPr="007D0715">
              <w:rPr>
                <w:sz w:val="20"/>
                <w:szCs w:val="20"/>
              </w:rPr>
              <w:t>1.1.1. Доступность дошкольного образования (отношение численности детей в возрасте от 3 до 7 лет, получивших дошкольное образование в текущем году, к сумме численности детей в возрасте от 3 до 7 лет, получающих дошкольное образование в текущем году и численности детей в возрасте от 3 до 7 лет, находящихся в очереди на получение в текущем году дошкольного образования).</w:t>
            </w:r>
            <w:bookmarkEnd w:id="2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46D73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2" w:name="sub_112"/>
            <w:r w:rsidRPr="007D0715">
              <w:rPr>
                <w:sz w:val="20"/>
                <w:szCs w:val="20"/>
              </w:rPr>
              <w:t>1.1.2. Охват детей дошкольными образовательными организациями (отношение численности детей, посещающих дошкольные образовательные организации, к численности детей в возрасте от 2 месяцев до 7 лет включительно, скорректированной на численность детей соответствующих возрастов, обучающихся в общеобразовательных организациях).</w:t>
            </w:r>
            <w:bookmarkEnd w:id="2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77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89,26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90,25</w:t>
            </w:r>
          </w:p>
        </w:tc>
      </w:tr>
      <w:tr w:rsidR="00A46D73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3" w:name="sub_113"/>
            <w:r w:rsidRPr="007D0715">
              <w:rPr>
                <w:sz w:val="20"/>
                <w:szCs w:val="20"/>
              </w:rPr>
              <w:t>1.1.3. 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организаций.</w:t>
            </w:r>
            <w:bookmarkEnd w:id="2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2,68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</w:tr>
      <w:tr w:rsidR="00A46D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4" w:name="sub_12"/>
            <w:r w:rsidRPr="007D0715">
              <w:rPr>
                <w:sz w:val="20"/>
                <w:szCs w:val="20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  <w:bookmarkEnd w:id="2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46D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5" w:name="sub_121"/>
            <w:r w:rsidRPr="007D0715">
              <w:rPr>
                <w:sz w:val="20"/>
                <w:szCs w:val="20"/>
              </w:rPr>
              <w:t xml:space="preserve">1.2.1. Удельный вес численности детей, обучающихся в группах кратковременного пребывания, в общей </w:t>
            </w:r>
            <w:r w:rsidRPr="007D0715">
              <w:rPr>
                <w:sz w:val="20"/>
                <w:szCs w:val="20"/>
              </w:rPr>
              <w:lastRenderedPageBreak/>
              <w:t>численности воспитанников дошкольных образовательных организаций.</w:t>
            </w:r>
            <w:bookmarkEnd w:id="2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</w:tr>
      <w:tr w:rsidR="00A46D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6" w:name="sub_13"/>
            <w:r w:rsidRPr="007D0715">
              <w:rPr>
                <w:sz w:val="20"/>
                <w:szCs w:val="20"/>
              </w:rP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  <w:bookmarkEnd w:id="2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46D73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7" w:name="sub_131"/>
            <w:r w:rsidRPr="007D0715">
              <w:rPr>
                <w:sz w:val="20"/>
                <w:szCs w:val="20"/>
              </w:rPr>
              <w:t>1.3.1. Численность воспитанников организаций дошкольного образования в расчете на 1 педагогического работника.</w:t>
            </w:r>
            <w:bookmarkEnd w:id="2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человек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9,21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9,5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9,94</w:t>
            </w:r>
          </w:p>
        </w:tc>
      </w:tr>
      <w:tr w:rsidR="00A46D73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8" w:name="sub_132"/>
            <w:r w:rsidRPr="007D0715">
              <w:rPr>
                <w:sz w:val="20"/>
                <w:szCs w:val="20"/>
              </w:rPr>
              <w:t>1.3.2.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  <w:bookmarkEnd w:id="2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46D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9" w:name="sub_14"/>
            <w:r w:rsidRPr="007D0715">
              <w:rPr>
                <w:sz w:val="20"/>
                <w:szCs w:val="20"/>
              </w:rPr>
              <w:t>1.4. Материально-техническое и информационное обеспечение дошкольных образовательных организаций</w:t>
            </w:r>
            <w:bookmarkEnd w:id="2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46D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0" w:name="sub_141"/>
            <w:r w:rsidRPr="007D0715">
              <w:rPr>
                <w:sz w:val="20"/>
                <w:szCs w:val="20"/>
              </w:rPr>
              <w:t>1.4.1. Площадь помещений, используемых непосредственно для нужд дошкольных образовательных организаций, в расчете на одного воспитанника.</w:t>
            </w:r>
            <w:bookmarkEnd w:id="3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квадратный метр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8,98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8,14</w:t>
            </w:r>
          </w:p>
        </w:tc>
      </w:tr>
      <w:tr w:rsidR="00A46D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1" w:name="sub_142"/>
            <w:r w:rsidRPr="007D0715">
              <w:rPr>
                <w:sz w:val="20"/>
                <w:szCs w:val="20"/>
              </w:rPr>
              <w:t>1.4.2. Удельный вес числа организаций, имеющих водоснабжение, центральное отопление, канализацию, в общем числе дошкольных образовательных организаций:</w:t>
            </w:r>
            <w:bookmarkEnd w:id="3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46D73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водоснабжение;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46D73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центральное отопление;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68,75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76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91,89</w:t>
            </w:r>
          </w:p>
        </w:tc>
      </w:tr>
      <w:tr w:rsidR="00A46D73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канализацию.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86,94</w:t>
            </w:r>
          </w:p>
        </w:tc>
      </w:tr>
      <w:tr w:rsidR="00A46D73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2" w:name="sub_143"/>
            <w:r w:rsidRPr="007D0715">
              <w:rPr>
                <w:sz w:val="20"/>
                <w:szCs w:val="20"/>
              </w:rPr>
              <w:t>1.4.3. Удельный вес числа организаций, имеющих физкультурные залы, в общем числе дошкольных образовательных организаций.</w:t>
            </w:r>
            <w:bookmarkEnd w:id="3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2,08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A46D73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3" w:name="sub_144"/>
            <w:r w:rsidRPr="007D0715">
              <w:rPr>
                <w:sz w:val="20"/>
                <w:szCs w:val="20"/>
              </w:rPr>
              <w:t>1.4.4. Удельный вес числа организаций, имеющих закрытые плавательные бассейны, в общем числе дошкольных образовательных организаций.</w:t>
            </w:r>
            <w:bookmarkEnd w:id="3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46D73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4" w:name="sub_145"/>
            <w:r w:rsidRPr="007D0715">
              <w:rPr>
                <w:sz w:val="20"/>
                <w:szCs w:val="20"/>
              </w:rPr>
              <w:t>1.4.5. Число персональных компьютеров, доступных для использования детьми, в расчете на 100 воспитанников дошкольных образовательных организаций.</w:t>
            </w:r>
            <w:bookmarkEnd w:id="3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единица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</w:t>
            </w:r>
          </w:p>
        </w:tc>
      </w:tr>
      <w:tr w:rsidR="00A46D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5" w:name="sub_15"/>
            <w:r w:rsidRPr="007D0715">
              <w:rPr>
                <w:sz w:val="20"/>
                <w:szCs w:val="20"/>
              </w:rPr>
              <w:t>1.5. Условия получения дошкольного образования лицами с ограниченными возможностями здоровья и инвалидами</w:t>
            </w:r>
            <w:bookmarkEnd w:id="3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6" w:name="sub_151"/>
            <w:r w:rsidRPr="007D0715">
              <w:rPr>
                <w:sz w:val="20"/>
                <w:szCs w:val="20"/>
              </w:rPr>
              <w:t>1.5.1. Удельный вес численности детей с ограниченными возможностями здоровья в общей численности воспитанников дошкольных образовательных организаций.</w:t>
            </w:r>
            <w:bookmarkEnd w:id="3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1,96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</w:t>
            </w:r>
          </w:p>
        </w:tc>
      </w:tr>
      <w:tr w:rsidR="00586E06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7" w:name="sub_152"/>
            <w:r w:rsidRPr="007D0715">
              <w:rPr>
                <w:sz w:val="20"/>
                <w:szCs w:val="20"/>
              </w:rPr>
              <w:t>1.5.2. Удельный вес численности детей-инвалидов в общей численности воспитанников дошкольных образовательных организаций.</w:t>
            </w:r>
            <w:bookmarkEnd w:id="3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0,4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0,5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8" w:name="sub_153"/>
            <w:r w:rsidRPr="007D0715">
              <w:rPr>
                <w:sz w:val="20"/>
                <w:szCs w:val="20"/>
              </w:rPr>
              <w:t>1.5.3. Структура численности детей с ограниченными возможностями здоровья, обучающихся в группах компенсирующей, оздоровительной и комбинированной направленности дошкольных образовательных организаций (за исключением детей-инвалидов), по видам групп:</w:t>
            </w:r>
            <w:bookmarkEnd w:id="3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группы компенсирующей направленности, в том числе для воспитанников: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51,9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96,15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слуха: глухие, слабослышащие, позднооглохшие;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тяжелыми нарушениями речи;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31,3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зрения: слепые, слабовидящие;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11,9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3,86</w:t>
            </w:r>
          </w:p>
        </w:tc>
      </w:tr>
      <w:tr w:rsidR="00586E0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умственной отсталостью (интеллектуальными нарушениями);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533AAF">
            <w:pPr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задержкой психического развития;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8,60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34,62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опорно-двигательного аппарата;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расстройствами аутистического спектра;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со сложными дефектами (множественными нарушениями);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другими ограниченными возможностями здоровья.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группы оздоровительной направленности, в том числе для воспитанников: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туберкулезной интоксикацией;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часто болеющих;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других категорий, нуждающихся в длительном лечении и проведении </w:t>
            </w:r>
            <w:r w:rsidRPr="007D0715">
              <w:rPr>
                <w:sz w:val="20"/>
                <w:szCs w:val="20"/>
              </w:rPr>
              <w:lastRenderedPageBreak/>
              <w:t xml:space="preserve">специальных лечебно-оздоровительных мероприятий.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группы комбинированной направленности.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48,10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3,85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9" w:name="sub_154"/>
            <w:r w:rsidRPr="007D0715">
              <w:rPr>
                <w:sz w:val="20"/>
                <w:szCs w:val="20"/>
              </w:rPr>
              <w:t>1.5.4. Структура численности детей-инвалидов, обучающихся в группах компенсирующей, оздоровительной и комбинированной направленности дошкольных образовательных организаций, по видам групп:</w:t>
            </w:r>
            <w:bookmarkEnd w:id="3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группы компенсирующей направленности, в том числе для воспитанников: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40,91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слуха: глухие, слабослышащие, позднооглохшие;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тяжелыми нарушениями речи;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13,64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зрения: слепые, слабовидящие;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8,3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умственной отсталостью (интеллектуальными нарушениями);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задержкой психического развития;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41,7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22,73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опорно-двигательного аппарата;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расстройствами аутистического спектра;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со сложными дефектами (множественными нарушениями);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другими ограниченными возможностями здоровья.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группы оздоровительной направленности, в том числе для воспитанников: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туберкулезной интоксикацией;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часто болеющих;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других категорий, нуждающихся в длительном лечении и проведении специальных лечебно-оздоровительных мероприятий.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группы комбинированной направленности.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0" w:name="sub_155"/>
            <w:r w:rsidRPr="007D0715">
              <w:rPr>
                <w:sz w:val="20"/>
                <w:szCs w:val="20"/>
              </w:rPr>
              <w:t xml:space="preserve">1.5.5. Удельный вес числа организаций, имеющих в своем составе лекотеку, службу ранней помощи, консультативный пункт, в общем числе дошкольных образовательных </w:t>
            </w:r>
            <w:r w:rsidRPr="007D0715">
              <w:rPr>
                <w:sz w:val="20"/>
                <w:szCs w:val="20"/>
              </w:rPr>
              <w:lastRenderedPageBreak/>
              <w:t>организаций.</w:t>
            </w:r>
            <w:bookmarkEnd w:id="40"/>
            <w:r w:rsidRPr="007D07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1" w:name="sub_16"/>
            <w:r w:rsidRPr="007D0715">
              <w:rPr>
                <w:sz w:val="20"/>
                <w:szCs w:val="20"/>
              </w:rPr>
              <w:t>1.6. Состояние здоровья лиц, обучающихся по программам дошкольного образования</w:t>
            </w:r>
            <w:bookmarkEnd w:id="4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2" w:name="sub_161"/>
            <w:r w:rsidRPr="007D0715">
              <w:rPr>
                <w:sz w:val="20"/>
                <w:szCs w:val="20"/>
              </w:rPr>
              <w:t>1.6.1. Пропущено дней по болезни одним ребенком в дошкольной образовательной организации в год.</w:t>
            </w:r>
            <w:bookmarkEnd w:id="4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день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14,18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93ECD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3" w:name="sub_17"/>
            <w:r w:rsidRPr="007D0715">
              <w:rPr>
                <w:sz w:val="20"/>
                <w:szCs w:val="20"/>
              </w:rPr>
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  <w:bookmarkEnd w:id="4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4" w:name="sub_171"/>
            <w:r w:rsidRPr="007D0715">
              <w:rPr>
                <w:sz w:val="20"/>
                <w:szCs w:val="20"/>
              </w:rPr>
              <w:t>1.7.1. Темп роста числа дошкольных образовательных организаций.</w:t>
            </w:r>
            <w:bookmarkEnd w:id="4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97,96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90,24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5" w:name="sub_18"/>
            <w:r w:rsidRPr="007D0715">
              <w:rPr>
                <w:sz w:val="20"/>
                <w:szCs w:val="20"/>
              </w:rPr>
              <w:t>1.8. Финансово-экономическая деятельность дошкольных образовательных организаций</w:t>
            </w:r>
            <w:bookmarkEnd w:id="4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6" w:name="sub_181"/>
            <w:r w:rsidRPr="007D0715">
              <w:rPr>
                <w:sz w:val="20"/>
                <w:szCs w:val="20"/>
              </w:rPr>
              <w:t>1.8.1. Общий объем финансовых средств, поступивших в дошкольные образовательные организации, в расчете на одного воспитанника.</w:t>
            </w:r>
            <w:bookmarkEnd w:id="4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тысяча рублей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94,41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88,84</w:t>
            </w:r>
          </w:p>
        </w:tc>
      </w:tr>
      <w:tr w:rsidR="00586E06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7" w:name="sub_182"/>
            <w:r w:rsidRPr="007D0715">
              <w:rPr>
                <w:sz w:val="20"/>
                <w:szCs w:val="20"/>
              </w:rPr>
              <w:t>1.8.2. Удельный вес финансовых средств от приносящей доход деятельности в общем объеме финансовых средств дошкольных образовательных организаций.</w:t>
            </w:r>
            <w:bookmarkEnd w:id="4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16,83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0,03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19,98</w:t>
            </w:r>
          </w:p>
        </w:tc>
      </w:tr>
      <w:tr w:rsidR="00586E06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8" w:name="sub_19"/>
            <w:r w:rsidRPr="007D0715">
              <w:rPr>
                <w:sz w:val="20"/>
                <w:szCs w:val="20"/>
              </w:rPr>
              <w:t>1.9. Создание безопасных условий при организации образовательного процесса в дошкольных образовательных организациях</w:t>
            </w:r>
            <w:bookmarkEnd w:id="4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9" w:name="sub_191"/>
            <w:r w:rsidRPr="007D0715">
              <w:rPr>
                <w:sz w:val="20"/>
                <w:szCs w:val="20"/>
              </w:rPr>
              <w:t>1.9.1. Удельный вес числа организаций, здания которых находятся в аварийном состоянии, в общем числе дошкольных образовательных организаций.</w:t>
            </w:r>
            <w:bookmarkEnd w:id="4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0" w:name="sub_192"/>
            <w:r w:rsidRPr="007D0715">
              <w:rPr>
                <w:sz w:val="20"/>
                <w:szCs w:val="20"/>
              </w:rPr>
              <w:t>1.9.2. Удельный вес числа организаций, здания которых требуют капитального ремонта, в общем числе дошкольных образовательных организаций.</w:t>
            </w:r>
            <w:bookmarkEnd w:id="5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4,17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1A216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1" w:name="sub_102"/>
            <w:r w:rsidRPr="007D0715">
              <w:rPr>
                <w:sz w:val="20"/>
                <w:szCs w:val="20"/>
              </w:rPr>
              <w:t>2. Сведения о развитии начального общего образования, основного общего образования и среднего общего образования</w:t>
            </w:r>
            <w:bookmarkEnd w:id="51"/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2" w:name="sub_21"/>
            <w:r w:rsidRPr="007D0715">
              <w:rPr>
                <w:sz w:val="20"/>
                <w:szCs w:val="20"/>
              </w:rPr>
              <w:t xml:space="preserve">2.1. Уровень доступности начального общего образования, основного общего </w:t>
            </w:r>
            <w:r w:rsidRPr="007D0715">
              <w:rPr>
                <w:sz w:val="20"/>
                <w:szCs w:val="20"/>
              </w:rPr>
              <w:lastRenderedPageBreak/>
              <w:t>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  <w:bookmarkEnd w:id="5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3" w:name="sub_211"/>
            <w:r w:rsidRPr="007D0715">
              <w:rPr>
                <w:sz w:val="20"/>
                <w:szCs w:val="20"/>
              </w:rPr>
              <w:t>2.1.1. Охват детей начальным общим, основным общим и средним общим образованием (отношение численности учащихся, осваивающих образовательные программы начального общего, основного общего или среднего общего образования, к численности детей в возрасте 7-17 лет).</w:t>
            </w:r>
            <w:bookmarkEnd w:id="5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533AA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22E9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92,76</w:t>
            </w:r>
          </w:p>
        </w:tc>
      </w:tr>
      <w:tr w:rsidR="00586E0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4" w:name="sub_212"/>
            <w:r w:rsidRPr="007D0715">
              <w:rPr>
                <w:sz w:val="20"/>
                <w:szCs w:val="20"/>
              </w:rPr>
              <w:t>2.1.2. Удельный вес численности учащихся общеобразовательных организаций, обучающихся в соответствии с федеральным государственным образовательным стандартом, в общей численности учащихся общеобразовательных организаций.</w:t>
            </w:r>
            <w:bookmarkEnd w:id="5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533AA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22E9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49,98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62,12</w:t>
            </w:r>
          </w:p>
        </w:tc>
      </w:tr>
      <w:tr w:rsidR="00586E0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5" w:name="sub_213"/>
            <w:r w:rsidRPr="007D0715">
              <w:rPr>
                <w:sz w:val="20"/>
                <w:szCs w:val="20"/>
              </w:rPr>
              <w:t>2.1.3. Оценка родителями учащихся общеобразовательных организаций возможности выбора общеобразовательной организации (оценка удельного веса численности родителей учащихся, отдавших своих детей в конкретную школу по причине отсутствия других вариантов для выбора, в общей численности родителей учащихся общеобразовательных организаций).</w:t>
            </w:r>
            <w:hyperlink w:anchor="sub_10001" w:history="1">
              <w:r w:rsidRPr="007D0715">
                <w:rPr>
                  <w:rStyle w:val="aff3"/>
                  <w:sz w:val="20"/>
                  <w:szCs w:val="20"/>
                </w:rPr>
                <w:t>*(1)</w:t>
              </w:r>
            </w:hyperlink>
            <w:bookmarkEnd w:id="5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533AA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6" w:name="sub_22"/>
            <w:r w:rsidRPr="007D0715">
              <w:rPr>
                <w:sz w:val="20"/>
                <w:szCs w:val="20"/>
              </w:rP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 и среднего общего образования</w:t>
            </w:r>
            <w:bookmarkEnd w:id="5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7" w:name="sub_221"/>
            <w:r w:rsidRPr="007D0715">
              <w:rPr>
                <w:sz w:val="20"/>
                <w:szCs w:val="20"/>
              </w:rPr>
              <w:t>2.2.1. Удельный вес численности лиц, занимающихся во вторую или третью смены, в общей численности учащихся общеобразовательных организаций.</w:t>
            </w:r>
            <w:bookmarkEnd w:id="5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533AA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22E9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</w:t>
            </w:r>
            <w:r w:rsidR="003D20ED">
              <w:rPr>
                <w:sz w:val="20"/>
                <w:szCs w:val="20"/>
              </w:rPr>
              <w:t>,</w:t>
            </w:r>
            <w:r w:rsidRPr="007D0715">
              <w:rPr>
                <w:sz w:val="20"/>
                <w:szCs w:val="20"/>
              </w:rPr>
              <w:t>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5,01</w:t>
            </w:r>
          </w:p>
        </w:tc>
      </w:tr>
      <w:tr w:rsidR="00586E0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8" w:name="sub_222"/>
            <w:r w:rsidRPr="007D0715">
              <w:rPr>
                <w:sz w:val="20"/>
                <w:szCs w:val="20"/>
              </w:rPr>
              <w:t>2.2.2. Удельный вес численности лиц, углубленно изучающих отдельные предметы, в общей численности учащихся общеобразовательных организаций.</w:t>
            </w:r>
            <w:bookmarkEnd w:id="5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533AA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22E9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</w:t>
            </w:r>
          </w:p>
        </w:tc>
      </w:tr>
      <w:tr w:rsidR="00586E0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9" w:name="sub_23"/>
            <w:r w:rsidRPr="007D0715">
              <w:rPr>
                <w:sz w:val="20"/>
                <w:szCs w:val="20"/>
              </w:rPr>
              <w:t xml:space="preserve">2.3. Кадровое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</w:t>
            </w:r>
            <w:r w:rsidRPr="007D0715">
              <w:rPr>
                <w:sz w:val="20"/>
                <w:szCs w:val="20"/>
              </w:rPr>
              <w:lastRenderedPageBreak/>
              <w:t>также оценка уровня заработной платы педагогических работников</w:t>
            </w:r>
            <w:bookmarkEnd w:id="5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0" w:name="sub_231"/>
            <w:r w:rsidRPr="007D0715">
              <w:rPr>
                <w:sz w:val="20"/>
                <w:szCs w:val="20"/>
              </w:rPr>
              <w:t>2.3.1. Численность учащихся в общеобразовательных организациях в расчете на 1 педагогического работника.</w:t>
            </w:r>
            <w:bookmarkEnd w:id="6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человек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533AA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12,26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11,31</w:t>
            </w:r>
          </w:p>
        </w:tc>
      </w:tr>
      <w:tr w:rsidR="00586E0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1" w:name="sub_232"/>
            <w:r w:rsidRPr="007D0715">
              <w:rPr>
                <w:sz w:val="20"/>
                <w:szCs w:val="20"/>
              </w:rPr>
              <w:t>2.3.2. Удельный вес численности учителей в возрасте до 35 лет в общей численности учителей общеобразовательных организаций.</w:t>
            </w:r>
            <w:bookmarkEnd w:id="6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533AA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17,75</w:t>
            </w:r>
          </w:p>
        </w:tc>
      </w:tr>
      <w:tr w:rsidR="00586E0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2" w:name="sub_233"/>
            <w:r w:rsidRPr="007D0715">
              <w:rPr>
                <w:sz w:val="20"/>
                <w:szCs w:val="20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Федерации:</w:t>
            </w:r>
            <w:bookmarkEnd w:id="6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533AA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92,8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педагогических работников - всего;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из них учителей.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3" w:name="sub_24"/>
            <w:r w:rsidRPr="007D0715">
              <w:rPr>
                <w:sz w:val="20"/>
                <w:szCs w:val="20"/>
              </w:rP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  <w:bookmarkEnd w:id="6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AA2D1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4" w:name="sub_241"/>
            <w:r w:rsidRPr="007D0715">
              <w:rPr>
                <w:sz w:val="20"/>
                <w:szCs w:val="20"/>
              </w:rPr>
              <w:t>2.4.1. Общая площадь всех помещений общеобразовательных организаций в расчете на одного учащегося.</w:t>
            </w:r>
            <w:bookmarkEnd w:id="6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квадратный метр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AA2D1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11,79</w:t>
            </w:r>
          </w:p>
        </w:tc>
      </w:tr>
      <w:tr w:rsidR="00586E06" w:rsidRPr="007D0715" w:rsidTr="00AA2D1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5" w:name="sub_242"/>
            <w:r w:rsidRPr="007D0715">
              <w:rPr>
                <w:sz w:val="20"/>
                <w:szCs w:val="20"/>
              </w:rPr>
              <w:t>2.4.2. Удельный вес числа организаций, имеющих водопровод, центральное отопление, канализацию, в общем числе общеобразовательных организаций:</w:t>
            </w:r>
            <w:bookmarkEnd w:id="6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AA2D1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водопровод;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86E0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центральное отопление;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90,48</w:t>
            </w:r>
          </w:p>
        </w:tc>
      </w:tr>
      <w:tr w:rsidR="00586E0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канализацию.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86E0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6" w:name="sub_243"/>
            <w:r w:rsidRPr="007D0715">
              <w:rPr>
                <w:sz w:val="20"/>
                <w:szCs w:val="20"/>
              </w:rPr>
              <w:t>2.4.3. Число персональных компьютеров, используемых в учебных целях, в расчете на 100 учащихся общеобразовательных организаций:</w:t>
            </w:r>
            <w:bookmarkEnd w:id="6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всего;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единица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AA2D1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11,69</w:t>
            </w:r>
          </w:p>
        </w:tc>
      </w:tr>
      <w:tr w:rsidR="00586E0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имеющих доступ к Интернету.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единица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11,43</w:t>
            </w:r>
          </w:p>
        </w:tc>
      </w:tr>
      <w:tr w:rsidR="00586E06" w:rsidRPr="007D0715" w:rsidTr="00AA2D1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7" w:name="sub_244"/>
            <w:r w:rsidRPr="007D0715">
              <w:rPr>
                <w:sz w:val="20"/>
                <w:szCs w:val="20"/>
              </w:rPr>
              <w:t>2.4.4. Удельный вес числа общеобразовательных организаций, имеющих скорость подключения к сети Интернет от 1 Мбит/с и выше, в общем числе общеобразовательных организаций, подключенных к сети Интернет.</w:t>
            </w:r>
            <w:bookmarkEnd w:id="6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AA2D1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37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57,14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8" w:name="sub_25"/>
            <w:r w:rsidRPr="007D0715">
              <w:rPr>
                <w:sz w:val="20"/>
                <w:szCs w:val="20"/>
              </w:rP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  <w:bookmarkEnd w:id="6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9" w:name="sub_251"/>
            <w:r w:rsidRPr="007D0715">
              <w:rPr>
                <w:sz w:val="20"/>
                <w:szCs w:val="20"/>
              </w:rPr>
              <w:t>2.5.1. Удельный вес численности детей с ограниченными возможностями здоровья, обучающихся в классах, не являющихся специальными (коррекционными), общеобразовательных организаций, в общей численности детей с ограниченными возможностями здоровья, обучающихся в общеобразовательных организациях.</w:t>
            </w:r>
            <w:bookmarkEnd w:id="6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33AAF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13,10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0" w:name="sub_252"/>
            <w:r w:rsidRPr="007D0715">
              <w:rPr>
                <w:sz w:val="20"/>
                <w:szCs w:val="20"/>
              </w:rPr>
              <w:t>2.5.2. Удельный вес численности детей-инвалидов, обучающихся в классах, не являющихся специальными (коррекционными), общеобразовательных организаций, в общей численности детей-инвалидов, обучающихся в общеобразовательных организациях.</w:t>
            </w:r>
            <w:bookmarkEnd w:id="7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763AB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39,13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1" w:name="sub_253"/>
            <w:r w:rsidRPr="007D0715">
              <w:rPr>
                <w:sz w:val="20"/>
                <w:szCs w:val="20"/>
              </w:rPr>
              <w:t>2.5.3. Структура численности лиц с ограниченными возможностями здоровья, обучающихся в отдельных классах общеобразовательных организаций и в отдельных общеобразовательных организациях, осуществляющих обучение по адаптированным основным общеобразовательным программам (за исключением детей-инвалидов):</w:t>
            </w:r>
            <w:bookmarkEnd w:id="7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слуха: глухие, слабослышащие, позднооглохшие;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6A5F7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тяжелыми нарушениями речи;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6A5F7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зрения: слепые, слабовидящие;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6A5F7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умственной отсталостью (интеллектуальными нарушениями);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0F47F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58,16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задержкой психического развития;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39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0F47F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41,84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опорно-двигательного аппарата;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6A5F72" w:rsidP="006A5F7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расстройствами аутистического </w:t>
            </w:r>
            <w:r w:rsidRPr="007D0715">
              <w:rPr>
                <w:sz w:val="20"/>
                <w:szCs w:val="20"/>
              </w:rPr>
              <w:lastRenderedPageBreak/>
              <w:t xml:space="preserve">спектра;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со сложными дефектами </w:t>
            </w:r>
            <w:r w:rsidR="00F52AA5" w:rsidRPr="007D0715">
              <w:rPr>
                <w:sz w:val="20"/>
                <w:szCs w:val="20"/>
              </w:rPr>
              <w:t>(множественными нарушениями);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другими ограниченными возможностями здоровья.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2" w:name="sub_254"/>
            <w:r w:rsidRPr="007D0715">
              <w:rPr>
                <w:sz w:val="20"/>
                <w:szCs w:val="20"/>
              </w:rPr>
              <w:t>2.5.4. Структура численности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обучение по адаптированным основным общеобразовательным программам:</w:t>
            </w:r>
            <w:bookmarkEnd w:id="7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слуха: глухие, слабослышащие, позднооглохшие;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тяжелыми нарушениями речи;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зрения: слепые, слабовидящие;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умственной отсталостью (интеллектуальными нарушениями);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0F47F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91,07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задержкой психического развития;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0F47F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8,93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опорно-двигательного аппарата;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расстройствами аутистического спектра;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со сложными дефектами (множественными нарушениями);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другими ограниченными возможностями здоровья.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3" w:name="sub_255"/>
            <w:r w:rsidRPr="007D0715">
              <w:rPr>
                <w:sz w:val="20"/>
                <w:szCs w:val="20"/>
              </w:rPr>
              <w:t>2.5.5. Укомплектованность отдельных общеобразовательных организаций, осуществляющих обучение по адаптированным основным общеобразовательным программам педагогическими работниками:</w:t>
            </w:r>
            <w:bookmarkEnd w:id="7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всего;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учителя-дефектологи;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133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педагоги-психологи;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61,5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учителя-логопеды;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социальные педагоги;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85,7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тьюторы.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4" w:name="sub_26"/>
            <w:r w:rsidRPr="007D0715">
              <w:rPr>
                <w:sz w:val="20"/>
                <w:szCs w:val="20"/>
              </w:rPr>
              <w:t xml:space="preserve">2.6. Результаты аттестации лиц, обучающихся по образовательным </w:t>
            </w:r>
            <w:r w:rsidRPr="007D0715">
              <w:rPr>
                <w:sz w:val="20"/>
                <w:szCs w:val="20"/>
              </w:rPr>
              <w:lastRenderedPageBreak/>
              <w:t>программам начального общего образования, основного общего образования и среднего общего образования</w:t>
            </w:r>
            <w:bookmarkEnd w:id="7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5" w:name="sub_261"/>
            <w:r w:rsidRPr="007D0715">
              <w:rPr>
                <w:sz w:val="20"/>
                <w:szCs w:val="20"/>
              </w:rPr>
              <w:t>2.6.1. Доля выпускников общеобразовательных организаций, успешно сдавших единый государственный экзамен (далее - ЕГЭ) по русскому языку и математике, в общей численности выпускников общеобразовательных организаций, сдавших ЕГЭ по данным предметам.</w:t>
            </w:r>
            <w:hyperlink w:anchor="sub_10001" w:history="1">
              <w:r w:rsidRPr="007D0715">
                <w:rPr>
                  <w:rStyle w:val="aff3"/>
                  <w:sz w:val="20"/>
                  <w:szCs w:val="20"/>
                </w:rPr>
                <w:t>*</w:t>
              </w:r>
            </w:hyperlink>
            <w:bookmarkEnd w:id="7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  <w:p w:rsidR="00586E06" w:rsidRPr="007D0715" w:rsidRDefault="00586E06" w:rsidP="00FB0836">
            <w:pPr>
              <w:rPr>
                <w:sz w:val="20"/>
                <w:szCs w:val="20"/>
              </w:rPr>
            </w:pPr>
          </w:p>
          <w:p w:rsidR="00586E06" w:rsidRPr="007D0715" w:rsidRDefault="00586E06" w:rsidP="00586E06">
            <w:pPr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6" w:name="sub_262"/>
            <w:r w:rsidRPr="007D0715">
              <w:rPr>
                <w:sz w:val="20"/>
                <w:szCs w:val="20"/>
              </w:rPr>
              <w:t>2.6.2. Среднее значение количества баллов по ЕГЭ, полученных выпускниками, освоившими образовательные программы среднего общего образования:</w:t>
            </w:r>
            <w:bookmarkEnd w:id="7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7F389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по математике;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балл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50,90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B93433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93433">
              <w:rPr>
                <w:sz w:val="20"/>
                <w:szCs w:val="20"/>
              </w:rPr>
              <w:t>50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7F389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по русскому языку.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балл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69,00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B93433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93433">
              <w:rPr>
                <w:sz w:val="20"/>
                <w:szCs w:val="20"/>
              </w:rPr>
              <w:t>74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34158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73,8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7" w:name="sub_263"/>
            <w:r w:rsidRPr="007D0715">
              <w:rPr>
                <w:sz w:val="20"/>
                <w:szCs w:val="20"/>
              </w:rPr>
              <w:t>2.6.3. Среднее значение количества баллов по государственной итоговой аттестации (далее - ГИА), полученных выпускниками, освоившими образовательные программы основного общего образования:</w:t>
            </w:r>
            <w:bookmarkEnd w:id="7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по математике;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балл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15,6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15,8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по русскому языку.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балл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26,7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29,7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8" w:name="sub_264"/>
            <w:r w:rsidRPr="007D0715">
              <w:rPr>
                <w:sz w:val="20"/>
                <w:szCs w:val="20"/>
              </w:rPr>
              <w:t>2.6.4. Удельный вес численности выпускников, освоивших образовательные программы среднего общего образования, получивших количество баллов по ЕГЭ ниже минимального, в общей численности выпускников, освоивших образовательные программы среднего общего образования, сдававших ЕГЭ:</w:t>
            </w:r>
            <w:bookmarkEnd w:id="7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7F389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по математике;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0,80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B93433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93433">
              <w:rPr>
                <w:sz w:val="20"/>
                <w:szCs w:val="20"/>
              </w:rPr>
              <w:t>0,4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7F389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по русскому языку.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0,00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B93433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93433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9" w:name="sub_265"/>
            <w:r w:rsidRPr="007D0715">
              <w:rPr>
                <w:sz w:val="20"/>
                <w:szCs w:val="20"/>
              </w:rPr>
              <w:t>2.6.5. Удельный вес численности выпускников, освоивших образовательные программы основного общего образования, получивших количество баллов по ГИА ниже минимального, в общей численности выпускников, освоивших образовательные программы основного общего образования, сдававших ГИА:</w:t>
            </w:r>
            <w:bookmarkEnd w:id="7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по математике;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  <w:r w:rsidR="00B93433">
              <w:rPr>
                <w:sz w:val="20"/>
                <w:szCs w:val="20"/>
              </w:rPr>
              <w:t>,4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по русскому языку.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3,00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  <w:r w:rsidR="00B93433">
              <w:rPr>
                <w:sz w:val="20"/>
                <w:szCs w:val="20"/>
              </w:rPr>
              <w:t>,4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0" w:name="sub_27"/>
            <w:r w:rsidRPr="007D0715">
              <w:rPr>
                <w:sz w:val="20"/>
                <w:szCs w:val="20"/>
              </w:rPr>
              <w:t>2.7. Состояние здоровья лиц, обучающихся по основным общеобразовательным программам, здоровьесберегающие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  <w:bookmarkEnd w:id="8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1" w:name="sub_271"/>
            <w:r w:rsidRPr="007D0715">
              <w:rPr>
                <w:sz w:val="20"/>
                <w:szCs w:val="20"/>
              </w:rPr>
              <w:t>2.7.1. Удельный вес лиц, обеспеченных горячим питанием, в общей численности обучающихся общеобразовательных организаций.</w:t>
            </w:r>
            <w:bookmarkEnd w:id="8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95,5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2" w:name="sub_272"/>
            <w:r w:rsidRPr="007D0715">
              <w:rPr>
                <w:sz w:val="20"/>
                <w:szCs w:val="20"/>
              </w:rPr>
              <w:t>2.7.2. Удельный вес числа организаций, имеющих логопедический пункт или логопедический кабинет, в общем числе общеобразовательных организаций.</w:t>
            </w:r>
            <w:bookmarkEnd w:id="8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3" w:name="sub_273"/>
            <w:r w:rsidRPr="007D0715">
              <w:rPr>
                <w:sz w:val="20"/>
                <w:szCs w:val="20"/>
              </w:rPr>
              <w:t>2.7.3. Удельный вес числа организаций, имеющих физкультурные залы, в общем числе общеобразовательных организаций.</w:t>
            </w:r>
            <w:bookmarkEnd w:id="8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4" w:name="sub_274"/>
            <w:r w:rsidRPr="007D0715">
              <w:rPr>
                <w:sz w:val="20"/>
                <w:szCs w:val="20"/>
              </w:rPr>
              <w:t>2.7.4. Удельный вес числа организаций, имеющих плавательные бассейны, в общем числе общеобразовательных организаций.</w:t>
            </w:r>
            <w:bookmarkEnd w:id="8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5" w:name="sub_28"/>
            <w:r w:rsidRPr="007D0715">
              <w:rPr>
                <w:sz w:val="20"/>
                <w:szCs w:val="20"/>
              </w:rPr>
              <w:t>2.8.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  <w:bookmarkEnd w:id="8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6" w:name="sub_281"/>
            <w:r w:rsidRPr="007D0715">
              <w:rPr>
                <w:sz w:val="20"/>
                <w:szCs w:val="20"/>
              </w:rPr>
              <w:t>2.8.1. Темп роста числа общеобразовательных организаций.</w:t>
            </w:r>
            <w:bookmarkEnd w:id="8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87,5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7" w:name="sub_29"/>
            <w:r w:rsidRPr="007D0715">
              <w:rPr>
                <w:sz w:val="20"/>
                <w:szCs w:val="20"/>
              </w:rPr>
              <w:t>2.9. Финансово-экономическая деятельность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  <w:bookmarkEnd w:id="8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8" w:name="sub_291"/>
            <w:r w:rsidRPr="007D0715">
              <w:rPr>
                <w:sz w:val="20"/>
                <w:szCs w:val="20"/>
              </w:rPr>
              <w:t>2.9.1. Общий объем финансовых средств, поступивших в общеобразовательные организации, в расчете на одного учащегося.</w:t>
            </w:r>
            <w:bookmarkEnd w:id="8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тысяча рублей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9" w:name="sub_292"/>
            <w:r w:rsidRPr="007D0715">
              <w:rPr>
                <w:sz w:val="20"/>
                <w:szCs w:val="20"/>
              </w:rPr>
              <w:t>2.9.2. Удельный вес финансовых средств от приносящей доход деятельности в общем объеме финансовых средств общеобразовательных организаций.</w:t>
            </w:r>
            <w:bookmarkEnd w:id="8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1,7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3,23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0" w:name="sub_210"/>
            <w:r w:rsidRPr="007D0715">
              <w:rPr>
                <w:sz w:val="20"/>
                <w:szCs w:val="20"/>
              </w:rPr>
              <w:t>2.10. Создание безопасных условий при организации образовательного процесса в общеобразовательных организациях</w:t>
            </w:r>
            <w:bookmarkEnd w:id="9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1" w:name="sub_2101"/>
            <w:r w:rsidRPr="007D0715">
              <w:rPr>
                <w:sz w:val="20"/>
                <w:szCs w:val="20"/>
              </w:rPr>
              <w:t>2.10.1. Удельный вес числа организаций, имеющих пожарные краны и рукава, в общем числе общеобразовательных организаций.</w:t>
            </w:r>
            <w:bookmarkEnd w:id="9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F52AA5"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28,57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2" w:name="sub_2102"/>
            <w:r w:rsidRPr="007D0715">
              <w:rPr>
                <w:sz w:val="20"/>
                <w:szCs w:val="20"/>
              </w:rPr>
              <w:t>2.10.2. Удельный вес числа организаций, имеющих дымовые извещатели, в общем числе общеобразовательных организаций.</w:t>
            </w:r>
            <w:bookmarkEnd w:id="9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3" w:name="sub_2103"/>
            <w:r w:rsidRPr="007D0715">
              <w:rPr>
                <w:sz w:val="20"/>
                <w:szCs w:val="20"/>
              </w:rPr>
              <w:t>2.10.3. Удельный вес числа организаций, имеющих "тревожную кнопку", в общем числе общеобразовательных организаций.</w:t>
            </w:r>
            <w:bookmarkEnd w:id="9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33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42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47,62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4" w:name="sub_2104"/>
            <w:r w:rsidRPr="007D0715">
              <w:rPr>
                <w:sz w:val="20"/>
                <w:szCs w:val="20"/>
              </w:rPr>
              <w:t>2.10.4. Удельный вес числа организаций, имеющих охрану, в общем числе общеобразовательных организаций.</w:t>
            </w:r>
            <w:bookmarkEnd w:id="9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5" w:name="sub_2105"/>
            <w:r w:rsidRPr="007D0715">
              <w:rPr>
                <w:sz w:val="20"/>
                <w:szCs w:val="20"/>
              </w:rPr>
              <w:t>2.10.5. Удельный вес числа организаций, имеющих систему видеонаблюдения, в общем числе общеобразовательных организаций.</w:t>
            </w:r>
            <w:bookmarkEnd w:id="9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75,43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6" w:name="sub_2106"/>
            <w:r w:rsidRPr="007D0715">
              <w:rPr>
                <w:sz w:val="20"/>
                <w:szCs w:val="20"/>
              </w:rPr>
              <w:t>2.10.6. Удельный вес числа организаций, здания которых находятся в аварийном состоянии, в общем числе общеобразовательных организаций.</w:t>
            </w:r>
            <w:bookmarkEnd w:id="9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86E0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7" w:name="sub_2107"/>
            <w:r w:rsidRPr="007D0715">
              <w:rPr>
                <w:sz w:val="20"/>
                <w:szCs w:val="20"/>
              </w:rPr>
              <w:t>2.10.7. Удельный вес числа организаций, здания которых требуют капитального ремонта, в общем числе общеобразовательных организаций.</w:t>
            </w:r>
            <w:bookmarkEnd w:id="9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586E0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6E0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AA2D1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E06" w:rsidRPr="007D0715" w:rsidRDefault="00B93433" w:rsidP="00B9343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14,29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III. Дополнительное образование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5. Сведения о развитии дополнительного образования детей и взрослых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8" w:name="sub_51"/>
            <w:r w:rsidRPr="007D0715">
              <w:rPr>
                <w:sz w:val="20"/>
                <w:szCs w:val="20"/>
              </w:rPr>
              <w:t>5.1. Численность населения, обучающегося по дополнительным общеобразовательным программам</w:t>
            </w:r>
            <w:bookmarkEnd w:id="9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9" w:name="sub_5011"/>
            <w:r w:rsidRPr="007D0715">
              <w:rPr>
                <w:sz w:val="20"/>
                <w:szCs w:val="20"/>
              </w:rPr>
              <w:t>5.1.1. Охват детей в возрасте 5-18 лет дополнительными общеобразовательными программами (удельный вес численности детей, получающих услуги дополнительного образования, в общей численности детей в возрасте 5-18 лет).</w:t>
            </w:r>
            <w:bookmarkEnd w:id="9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69,71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71,91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0" w:name="sub_52"/>
            <w:r w:rsidRPr="007D0715">
              <w:rPr>
                <w:sz w:val="20"/>
                <w:szCs w:val="20"/>
              </w:rPr>
              <w:t xml:space="preserve">5.2. Содержание образовательной </w:t>
            </w:r>
            <w:r w:rsidRPr="007D0715">
              <w:rPr>
                <w:sz w:val="20"/>
                <w:szCs w:val="20"/>
              </w:rPr>
              <w:lastRenderedPageBreak/>
              <w:t>деятельности и организация образовательного процесса по дополнительным общеобразовательным программам</w:t>
            </w:r>
            <w:bookmarkEnd w:id="10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1" w:name="sub_521"/>
            <w:r w:rsidRPr="007D0715">
              <w:rPr>
                <w:sz w:val="20"/>
                <w:szCs w:val="20"/>
              </w:rPr>
              <w:t>5.2.1. Структура численности обучающихся в организациях дополнительного образования по видам образовательной деятельности (удельный вес численности детей, обучающихся в организациях, реализующих дополнительные общеобразовательные программы различных видов, в общей численности детей, обучающихся в организациях, реализующих дополнительные общеобразовательные программы).</w:t>
            </w:r>
            <w:bookmarkEnd w:id="10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2" w:name="sub_522"/>
            <w:r w:rsidRPr="007D0715">
              <w:rPr>
                <w:sz w:val="20"/>
                <w:szCs w:val="20"/>
              </w:rPr>
              <w:t>5.2.2. Удельный вес численности детей с ограниченными возможностями здоровья в общей численности обучающихся в организациях, осуществляющих образовательную деятельность по дополнительным общеобразовательным программам (за исключением детей-инвалидов).</w:t>
            </w:r>
            <w:hyperlink w:anchor="sub_10004" w:history="1">
              <w:r w:rsidRPr="007D0715">
                <w:rPr>
                  <w:rStyle w:val="aff3"/>
                  <w:sz w:val="20"/>
                  <w:szCs w:val="20"/>
                </w:rPr>
                <w:t>*(4)</w:t>
              </w:r>
            </w:hyperlink>
            <w:bookmarkEnd w:id="10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3" w:name="sub_523"/>
            <w:r w:rsidRPr="007D0715">
              <w:rPr>
                <w:sz w:val="20"/>
                <w:szCs w:val="20"/>
              </w:rPr>
              <w:t>5.2.3. Удельный вес численности детей-инвалидов в общей численности обучающихся в организациях, осуществляющих образовательную деятельность по дополнительным общеобразовательным программам.</w:t>
            </w:r>
            <w:hyperlink w:anchor="sub_10004" w:history="1">
              <w:r w:rsidRPr="007D0715">
                <w:rPr>
                  <w:rStyle w:val="aff3"/>
                  <w:sz w:val="20"/>
                  <w:szCs w:val="20"/>
                </w:rPr>
                <w:t>*(4)</w:t>
              </w:r>
            </w:hyperlink>
            <w:bookmarkEnd w:id="10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0,4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4" w:name="sub_53"/>
            <w:r w:rsidRPr="007D0715">
              <w:rPr>
                <w:sz w:val="20"/>
                <w:szCs w:val="20"/>
              </w:rPr>
              <w:t>5.3.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  <w:bookmarkEnd w:id="10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5" w:name="sub_531"/>
            <w:r w:rsidRPr="007D0715">
              <w:rPr>
                <w:sz w:val="20"/>
                <w:szCs w:val="20"/>
              </w:rPr>
              <w:t>5.3.1. Отношение среднемесячной заработной платы педагогических работников государственных и муниципальных образовательных организаций дополнительного образования к среднемесячной заработной плате учителей в субъекте Российской Федерации.</w:t>
            </w:r>
            <w:bookmarkEnd w:id="10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57,5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6" w:name="sub_54"/>
            <w:r w:rsidRPr="007D0715">
              <w:rPr>
                <w:sz w:val="20"/>
                <w:szCs w:val="20"/>
              </w:rPr>
              <w:t>5.4. Материально-техническое и информационное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  <w:bookmarkEnd w:id="10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7" w:name="sub_541"/>
            <w:r w:rsidRPr="007D0715">
              <w:rPr>
                <w:sz w:val="20"/>
                <w:szCs w:val="20"/>
              </w:rPr>
              <w:t>5.4.1. Общая площадь всех помещений организаций дополнительного образования в расчете на одного обучающегося.</w:t>
            </w:r>
            <w:bookmarkEnd w:id="10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квадратный метр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E941A3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941A3">
              <w:rPr>
                <w:sz w:val="20"/>
                <w:szCs w:val="20"/>
              </w:rPr>
              <w:t>0,</w:t>
            </w:r>
            <w:r w:rsidR="00F52AA5" w:rsidRPr="00E941A3">
              <w:rPr>
                <w:sz w:val="20"/>
                <w:szCs w:val="20"/>
              </w:rPr>
              <w:t>57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E941A3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941A3">
              <w:rPr>
                <w:sz w:val="20"/>
                <w:szCs w:val="20"/>
              </w:rPr>
              <w:t>0,</w:t>
            </w:r>
            <w:r w:rsidR="00F52AA5" w:rsidRPr="00E941A3">
              <w:rPr>
                <w:sz w:val="20"/>
                <w:szCs w:val="20"/>
              </w:rPr>
              <w:t>75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E941A3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941A3">
              <w:rPr>
                <w:sz w:val="20"/>
                <w:szCs w:val="20"/>
              </w:rPr>
              <w:t>0,</w:t>
            </w:r>
            <w:r w:rsidR="00F52AA5" w:rsidRPr="00E941A3">
              <w:rPr>
                <w:sz w:val="20"/>
                <w:szCs w:val="20"/>
              </w:rPr>
              <w:t>82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E941A3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941A3">
              <w:rPr>
                <w:sz w:val="20"/>
                <w:szCs w:val="20"/>
              </w:rPr>
              <w:t>1,12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8" w:name="sub_542"/>
            <w:r w:rsidRPr="007D0715">
              <w:rPr>
                <w:sz w:val="20"/>
                <w:szCs w:val="20"/>
              </w:rPr>
              <w:t xml:space="preserve">5.4.2. Удельный вес числа организаций, </w:t>
            </w:r>
            <w:r w:rsidRPr="007D0715">
              <w:rPr>
                <w:sz w:val="20"/>
                <w:szCs w:val="20"/>
              </w:rPr>
              <w:lastRenderedPageBreak/>
              <w:t>имеющих водопровод, центральное отопление, канализацию, в общем числе образовательных организаций дополнительного образования:</w:t>
            </w:r>
            <w:bookmarkEnd w:id="10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водопровод: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центральное отопление;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канализацию.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9" w:name="sub_543"/>
            <w:r w:rsidRPr="007D0715">
              <w:rPr>
                <w:sz w:val="20"/>
                <w:szCs w:val="20"/>
              </w:rPr>
              <w:t>5.4.3. Число персональных компьютеров, используемых в учебных целях, в расчете на 100 обучающихся организаций дополнительного образования:</w:t>
            </w:r>
            <w:bookmarkEnd w:id="10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всего;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единица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0,52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имеющих доступ к Интернету.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единица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0,07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  <w:r w:rsidR="00E941A3">
              <w:rPr>
                <w:sz w:val="20"/>
                <w:szCs w:val="20"/>
              </w:rPr>
              <w:t>,07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0" w:name="sub_55"/>
            <w:r w:rsidRPr="007D0715">
              <w:rPr>
                <w:sz w:val="20"/>
                <w:szCs w:val="20"/>
              </w:rPr>
              <w:t>5.5. Изменение сети организаций, осуществляющих образовательную деятельность по дополнительным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  <w:bookmarkEnd w:id="11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1" w:name="sub_551"/>
            <w:r w:rsidRPr="007D0715">
              <w:rPr>
                <w:sz w:val="20"/>
                <w:szCs w:val="20"/>
              </w:rPr>
              <w:t>5.5.1. Темп роста числа образовательных организаций дополнительного образования.</w:t>
            </w:r>
            <w:bookmarkEnd w:id="11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52AA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2" w:name="sub_56"/>
            <w:r w:rsidRPr="007D0715">
              <w:rPr>
                <w:sz w:val="20"/>
                <w:szCs w:val="20"/>
              </w:rPr>
              <w:t>5.6. Финансово-экономическая деятельность организаций, осуществляющих образовательную деятельность в части обеспечения реализации дополнительных общеобразовательных программ</w:t>
            </w:r>
            <w:bookmarkEnd w:id="11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3" w:name="sub_561"/>
            <w:r w:rsidRPr="007D0715">
              <w:rPr>
                <w:sz w:val="20"/>
                <w:szCs w:val="20"/>
              </w:rPr>
              <w:t>5.6.1. Общий объем финансовых средств, поступивших в образовательные организации дополнительного образования, в расчете на одного обучающегося.</w:t>
            </w:r>
            <w:bookmarkEnd w:id="11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тысяча рублей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9,76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9C1C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6A5F7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12,66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4" w:name="sub_562"/>
            <w:r w:rsidRPr="007D0715">
              <w:rPr>
                <w:sz w:val="20"/>
                <w:szCs w:val="20"/>
              </w:rPr>
              <w:t>5.6.2.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образования.</w:t>
            </w:r>
            <w:bookmarkEnd w:id="11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10,09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9C1C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271AAD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22,56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5" w:name="sub_57"/>
            <w:r w:rsidRPr="007D0715">
              <w:rPr>
                <w:sz w:val="20"/>
                <w:szCs w:val="20"/>
              </w:rPr>
              <w:t>5.7. Структура организаций, осуществляющих образовательную деятельность, реализующих дополнительные общеобразовательные программы (в том числе характеристика их филиалов)</w:t>
            </w:r>
            <w:bookmarkEnd w:id="11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6" w:name="sub_571"/>
            <w:r w:rsidRPr="007D0715">
              <w:rPr>
                <w:sz w:val="20"/>
                <w:szCs w:val="20"/>
              </w:rPr>
              <w:t xml:space="preserve">5.7.1. Удельный вес числа организаций, имеющих филиалы, в общем числе </w:t>
            </w:r>
            <w:r w:rsidRPr="007D0715">
              <w:rPr>
                <w:sz w:val="20"/>
                <w:szCs w:val="20"/>
              </w:rPr>
              <w:lastRenderedPageBreak/>
              <w:t>образовательных организаций дополнительного образования.</w:t>
            </w:r>
            <w:bookmarkEnd w:id="11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9C1C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7" w:name="sub_58"/>
            <w:r w:rsidRPr="007D0715">
              <w:rPr>
                <w:sz w:val="20"/>
                <w:szCs w:val="20"/>
              </w:rPr>
              <w:t>5.8.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дополнительных общеобразовательных программ</w:t>
            </w:r>
            <w:bookmarkEnd w:id="11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8" w:name="sub_581"/>
            <w:r w:rsidRPr="007D0715">
              <w:rPr>
                <w:sz w:val="20"/>
                <w:szCs w:val="20"/>
              </w:rPr>
              <w:t>5.8.1. Удельный вес числа организаций, имеющих пожарные краны и рукава, в общем числе образовательных организаций дополнительного образования.</w:t>
            </w:r>
            <w:bookmarkEnd w:id="11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9C1C3C"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9" w:name="sub_582"/>
            <w:r w:rsidRPr="007D0715">
              <w:rPr>
                <w:sz w:val="20"/>
                <w:szCs w:val="20"/>
              </w:rPr>
              <w:t>5.8.2. Удельный вес числа организаций, имеющих дымовые извещатели, в общем числе образовательных организаций дополнительного образования.</w:t>
            </w:r>
            <w:bookmarkEnd w:id="11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9C1C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20" w:name="sub_583"/>
            <w:r w:rsidRPr="007D0715">
              <w:rPr>
                <w:sz w:val="20"/>
                <w:szCs w:val="20"/>
              </w:rPr>
              <w:t>5.8.3. Удельный вес числа организаций, здания которых находятся в аварийном состоянии, в общем числе образовательных организаций дополнительного образования.</w:t>
            </w:r>
            <w:bookmarkEnd w:id="12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9C1C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21" w:name="sub_584"/>
            <w:r w:rsidRPr="007D0715">
              <w:rPr>
                <w:sz w:val="20"/>
                <w:szCs w:val="20"/>
              </w:rPr>
              <w:t>5.8.4. Удельный вес числа организаций, здания которых требуют капитального ремонта, в общем числе образовательных организаций дополнительного образования.</w:t>
            </w:r>
            <w:bookmarkEnd w:id="12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DE691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9C1C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22" w:name="sub_59"/>
            <w:r w:rsidRPr="007D0715">
              <w:rPr>
                <w:sz w:val="20"/>
                <w:szCs w:val="20"/>
              </w:rPr>
              <w:t>5.9. Учебные и внеучебные достижения лиц, обучающихся по программам дополнительного образования детей</w:t>
            </w:r>
            <w:bookmarkEnd w:id="12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23" w:name="sub_591"/>
            <w:r w:rsidRPr="007D0715">
              <w:rPr>
                <w:sz w:val="20"/>
                <w:szCs w:val="20"/>
              </w:rPr>
              <w:t>5.9.1. Результаты занятий детей в организациях дополнительного образования (оценка удельного веса родителей детей, обучающихся в образовательных организациях дополнительного образования, отметивших различные результаты обучения их детей, в общей численности родителей детей, обучающихся в образовательных организациях дополнительного образования):</w:t>
            </w:r>
            <w:bookmarkEnd w:id="12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приобретение актуальных знаний, умений, практических навыков обучающимися;</w:t>
            </w:r>
            <w:hyperlink w:anchor="sub_10001" w:history="1">
              <w:r w:rsidRPr="007D0715">
                <w:rPr>
                  <w:rStyle w:val="aff3"/>
                  <w:sz w:val="20"/>
                  <w:szCs w:val="20"/>
                </w:rPr>
                <w:t>*(1)</w:t>
              </w:r>
            </w:hyperlink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выявление и развитие таланта и способностей обучающихся;</w:t>
            </w:r>
            <w:hyperlink w:anchor="sub_10001" w:history="1">
              <w:r w:rsidRPr="007D0715">
                <w:rPr>
                  <w:rStyle w:val="aff3"/>
                  <w:sz w:val="20"/>
                  <w:szCs w:val="20"/>
                </w:rPr>
                <w:t>*(1)</w:t>
              </w:r>
            </w:hyperlink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профессиональная ориентация, освоение значимых для профессиональной деятельности навыков обучающимися;</w:t>
            </w:r>
            <w:hyperlink w:anchor="sub_10001" w:history="1">
              <w:r w:rsidRPr="007D0715">
                <w:rPr>
                  <w:rStyle w:val="aff3"/>
                  <w:sz w:val="20"/>
                  <w:szCs w:val="20"/>
                </w:rPr>
                <w:t>*(1)</w:t>
              </w:r>
            </w:hyperlink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B08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улучшение знаний в рамках школьной программы обучающимися.</w:t>
            </w:r>
            <w:hyperlink w:anchor="sub_10001" w:history="1">
              <w:r w:rsidRPr="007D0715">
                <w:rPr>
                  <w:rStyle w:val="aff3"/>
                  <w:sz w:val="20"/>
                  <w:szCs w:val="20"/>
                </w:rPr>
                <w:t>*(1)</w:t>
              </w:r>
            </w:hyperlink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836" w:rsidRPr="007D0715" w:rsidRDefault="00FB08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B49F2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4B49F2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10. Развитие системы оценки качества образования и информационной прозрачности системы образования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B49F2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4B49F2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10.3. Развитие механизмов государственно-частного управления в системе образования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B49F2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4B49F2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B49F2" w:rsidRPr="007D0715" w:rsidRDefault="004B49F2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10.3.2. Удельный вес числа общеобразовательных организаций, в которых созданы коллегиальные органы управления, в общем числе общеобразовательных организаций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B49F2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B49F2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9C1C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F2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B1420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7" w:rsidRPr="007D0715" w:rsidRDefault="00B1420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7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4207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color w:val="000000"/>
                <w:sz w:val="20"/>
                <w:szCs w:val="20"/>
              </w:rPr>
              <w:t>11.1. Социально-демографические характеристики и социальная интеграция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4207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4207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7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7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7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1420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7" w:rsidRPr="007D0715" w:rsidRDefault="00B1420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7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4207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color w:val="000000"/>
                <w:sz w:val="20"/>
                <w:szCs w:val="20"/>
              </w:rPr>
              <w:t>11.1.1. Удельный вес населения в возрасте 5-18 лет, охваченного образованием, в общей численности населения в возрасте 5-18 лет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4207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4207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7" w:rsidRPr="007D0715" w:rsidRDefault="00B1420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7" w:rsidRPr="007D0715" w:rsidRDefault="009C1C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207" w:rsidRPr="007D0715" w:rsidRDefault="00E941A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</w:tr>
    </w:tbl>
    <w:p w:rsidR="003C4DFC" w:rsidRPr="003C4DFC" w:rsidRDefault="003C4DFC" w:rsidP="003C4DFC">
      <w:pPr>
        <w:ind w:firstLine="0"/>
      </w:pPr>
    </w:p>
    <w:sectPr w:rsidR="003C4DFC" w:rsidRPr="003C4DFC" w:rsidSect="004A5394">
      <w:footerReference w:type="default" r:id="rId11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FDA" w:rsidRDefault="00686FDA" w:rsidP="004A5394">
      <w:pPr>
        <w:spacing w:line="240" w:lineRule="auto"/>
      </w:pPr>
      <w:r>
        <w:separator/>
      </w:r>
    </w:p>
  </w:endnote>
  <w:endnote w:type="continuationSeparator" w:id="1">
    <w:p w:rsidR="00686FDA" w:rsidRDefault="00686FDA" w:rsidP="004A53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 (Vietnamese">
    <w:panose1 w:val="00000000000000000000"/>
    <w:charset w:val="A3"/>
    <w:family w:val="roman"/>
    <w:notTrueType/>
    <w:pitch w:val="variable"/>
    <w:sig w:usb0="20000001" w:usb1="00000000" w:usb2="00000000" w:usb3="00000000" w:csb0="000001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FDA" w:rsidRDefault="00686FDA">
    <w:pPr>
      <w:pStyle w:val="afe"/>
      <w:jc w:val="center"/>
    </w:pPr>
    <w:fldSimple w:instr="PAGE   \* MERGEFORMAT">
      <w:r w:rsidR="000B592E">
        <w:rPr>
          <w:noProof/>
        </w:rPr>
        <w:t>2</w:t>
      </w:r>
    </w:fldSimple>
  </w:p>
  <w:p w:rsidR="00686FDA" w:rsidRDefault="00686FDA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FDA" w:rsidRDefault="00686FDA" w:rsidP="004A5394">
      <w:pPr>
        <w:spacing w:line="240" w:lineRule="auto"/>
      </w:pPr>
      <w:r>
        <w:separator/>
      </w:r>
    </w:p>
  </w:footnote>
  <w:footnote w:type="continuationSeparator" w:id="1">
    <w:p w:rsidR="00686FDA" w:rsidRDefault="00686FDA" w:rsidP="004A53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0719"/>
    <w:multiLevelType w:val="hybridMultilevel"/>
    <w:tmpl w:val="01EAE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30D51"/>
    <w:multiLevelType w:val="hybridMultilevel"/>
    <w:tmpl w:val="34AE6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8FC14C8"/>
    <w:multiLevelType w:val="hybridMultilevel"/>
    <w:tmpl w:val="CEA8B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attachedTemplate r:id="rId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696E"/>
    <w:rsid w:val="000052CA"/>
    <w:rsid w:val="00025749"/>
    <w:rsid w:val="00042FBF"/>
    <w:rsid w:val="00050FDA"/>
    <w:rsid w:val="00051756"/>
    <w:rsid w:val="00074E5B"/>
    <w:rsid w:val="00076247"/>
    <w:rsid w:val="0008325A"/>
    <w:rsid w:val="00083C8D"/>
    <w:rsid w:val="00085224"/>
    <w:rsid w:val="000A1FC9"/>
    <w:rsid w:val="000B36DF"/>
    <w:rsid w:val="000B592E"/>
    <w:rsid w:val="000C6DCD"/>
    <w:rsid w:val="000C7408"/>
    <w:rsid w:val="000D2FA5"/>
    <w:rsid w:val="000D3E3A"/>
    <w:rsid w:val="000E56A9"/>
    <w:rsid w:val="000F428C"/>
    <w:rsid w:val="000F47F3"/>
    <w:rsid w:val="0010391F"/>
    <w:rsid w:val="00111F20"/>
    <w:rsid w:val="00114B3B"/>
    <w:rsid w:val="0012142D"/>
    <w:rsid w:val="00125A6E"/>
    <w:rsid w:val="001406B1"/>
    <w:rsid w:val="00140DBD"/>
    <w:rsid w:val="001410BC"/>
    <w:rsid w:val="00147D39"/>
    <w:rsid w:val="0015696E"/>
    <w:rsid w:val="001645AC"/>
    <w:rsid w:val="00184B8D"/>
    <w:rsid w:val="0018665B"/>
    <w:rsid w:val="00190BC6"/>
    <w:rsid w:val="0019787A"/>
    <w:rsid w:val="001A2165"/>
    <w:rsid w:val="001A774F"/>
    <w:rsid w:val="001B194A"/>
    <w:rsid w:val="001B1AF1"/>
    <w:rsid w:val="001E23BB"/>
    <w:rsid w:val="001E5A92"/>
    <w:rsid w:val="001E6120"/>
    <w:rsid w:val="001F5825"/>
    <w:rsid w:val="002126E8"/>
    <w:rsid w:val="00224898"/>
    <w:rsid w:val="00247507"/>
    <w:rsid w:val="0025515C"/>
    <w:rsid w:val="00267258"/>
    <w:rsid w:val="00270E8A"/>
    <w:rsid w:val="00271AAD"/>
    <w:rsid w:val="002905DC"/>
    <w:rsid w:val="0029564F"/>
    <w:rsid w:val="002B05D6"/>
    <w:rsid w:val="002B6947"/>
    <w:rsid w:val="002C4189"/>
    <w:rsid w:val="002F06CE"/>
    <w:rsid w:val="002F68F2"/>
    <w:rsid w:val="00313702"/>
    <w:rsid w:val="00316128"/>
    <w:rsid w:val="00320D04"/>
    <w:rsid w:val="00341587"/>
    <w:rsid w:val="00361B61"/>
    <w:rsid w:val="00367AA9"/>
    <w:rsid w:val="0037162B"/>
    <w:rsid w:val="003730AA"/>
    <w:rsid w:val="00375C2F"/>
    <w:rsid w:val="0037722B"/>
    <w:rsid w:val="00382608"/>
    <w:rsid w:val="00385DF3"/>
    <w:rsid w:val="00390C3A"/>
    <w:rsid w:val="003959F5"/>
    <w:rsid w:val="003A4E55"/>
    <w:rsid w:val="003C4DFC"/>
    <w:rsid w:val="003C5D4A"/>
    <w:rsid w:val="003C62E6"/>
    <w:rsid w:val="003D20ED"/>
    <w:rsid w:val="003D4372"/>
    <w:rsid w:val="003D5CEC"/>
    <w:rsid w:val="003E605F"/>
    <w:rsid w:val="003F1641"/>
    <w:rsid w:val="003F75BD"/>
    <w:rsid w:val="0040516E"/>
    <w:rsid w:val="00411BDF"/>
    <w:rsid w:val="004139B7"/>
    <w:rsid w:val="004172EF"/>
    <w:rsid w:val="004339BA"/>
    <w:rsid w:val="00434A94"/>
    <w:rsid w:val="0043673D"/>
    <w:rsid w:val="00436BF8"/>
    <w:rsid w:val="00441ADB"/>
    <w:rsid w:val="00462ACF"/>
    <w:rsid w:val="004763FD"/>
    <w:rsid w:val="00481971"/>
    <w:rsid w:val="00485E2C"/>
    <w:rsid w:val="004874DD"/>
    <w:rsid w:val="00493923"/>
    <w:rsid w:val="00497781"/>
    <w:rsid w:val="004A5394"/>
    <w:rsid w:val="004B3FEE"/>
    <w:rsid w:val="004B49F2"/>
    <w:rsid w:val="004C0BE5"/>
    <w:rsid w:val="004E036F"/>
    <w:rsid w:val="004E1CD5"/>
    <w:rsid w:val="004E4CE3"/>
    <w:rsid w:val="004E79A2"/>
    <w:rsid w:val="004F06A8"/>
    <w:rsid w:val="004F39D1"/>
    <w:rsid w:val="004F6584"/>
    <w:rsid w:val="00500B52"/>
    <w:rsid w:val="00500EF6"/>
    <w:rsid w:val="005071DF"/>
    <w:rsid w:val="00514AC8"/>
    <w:rsid w:val="00524F9A"/>
    <w:rsid w:val="00533AAF"/>
    <w:rsid w:val="005447DB"/>
    <w:rsid w:val="00547314"/>
    <w:rsid w:val="005479E1"/>
    <w:rsid w:val="005527CF"/>
    <w:rsid w:val="00554435"/>
    <w:rsid w:val="00554D93"/>
    <w:rsid w:val="00565638"/>
    <w:rsid w:val="00576EB7"/>
    <w:rsid w:val="00580A52"/>
    <w:rsid w:val="00586E06"/>
    <w:rsid w:val="00587206"/>
    <w:rsid w:val="00594EDF"/>
    <w:rsid w:val="00595378"/>
    <w:rsid w:val="00595A31"/>
    <w:rsid w:val="005C0C63"/>
    <w:rsid w:val="005C5BA7"/>
    <w:rsid w:val="005C6747"/>
    <w:rsid w:val="005C6F5D"/>
    <w:rsid w:val="005D7405"/>
    <w:rsid w:val="005E05E6"/>
    <w:rsid w:val="00601CDA"/>
    <w:rsid w:val="00602DB4"/>
    <w:rsid w:val="00604B07"/>
    <w:rsid w:val="006109E3"/>
    <w:rsid w:val="00626B50"/>
    <w:rsid w:val="00631AC5"/>
    <w:rsid w:val="00665E58"/>
    <w:rsid w:val="00685F0D"/>
    <w:rsid w:val="00686FDA"/>
    <w:rsid w:val="00687962"/>
    <w:rsid w:val="00693C5E"/>
    <w:rsid w:val="006A5816"/>
    <w:rsid w:val="006A5F72"/>
    <w:rsid w:val="006B5E65"/>
    <w:rsid w:val="006D4040"/>
    <w:rsid w:val="006D53AB"/>
    <w:rsid w:val="00704565"/>
    <w:rsid w:val="00716945"/>
    <w:rsid w:val="00747183"/>
    <w:rsid w:val="00754247"/>
    <w:rsid w:val="00763AB3"/>
    <w:rsid w:val="00782A45"/>
    <w:rsid w:val="00785665"/>
    <w:rsid w:val="0078750D"/>
    <w:rsid w:val="00791D44"/>
    <w:rsid w:val="007C661E"/>
    <w:rsid w:val="007D0715"/>
    <w:rsid w:val="007D5305"/>
    <w:rsid w:val="007F3898"/>
    <w:rsid w:val="00801B3A"/>
    <w:rsid w:val="00813FD5"/>
    <w:rsid w:val="008229A4"/>
    <w:rsid w:val="008267AA"/>
    <w:rsid w:val="0083063B"/>
    <w:rsid w:val="00832F8E"/>
    <w:rsid w:val="00836DF5"/>
    <w:rsid w:val="00854ADE"/>
    <w:rsid w:val="0085527D"/>
    <w:rsid w:val="008727A6"/>
    <w:rsid w:val="00880AB4"/>
    <w:rsid w:val="00884CD9"/>
    <w:rsid w:val="00891987"/>
    <w:rsid w:val="008B34BB"/>
    <w:rsid w:val="008C2E22"/>
    <w:rsid w:val="008C5A3C"/>
    <w:rsid w:val="008C7155"/>
    <w:rsid w:val="008D208A"/>
    <w:rsid w:val="008E2C7A"/>
    <w:rsid w:val="008F1DA3"/>
    <w:rsid w:val="008F5641"/>
    <w:rsid w:val="0090075E"/>
    <w:rsid w:val="0091066F"/>
    <w:rsid w:val="00923A13"/>
    <w:rsid w:val="009276DF"/>
    <w:rsid w:val="00943866"/>
    <w:rsid w:val="00950488"/>
    <w:rsid w:val="00970B80"/>
    <w:rsid w:val="00996598"/>
    <w:rsid w:val="009C1C3C"/>
    <w:rsid w:val="009C58E8"/>
    <w:rsid w:val="009E48A2"/>
    <w:rsid w:val="00A0140F"/>
    <w:rsid w:val="00A017C5"/>
    <w:rsid w:val="00A03313"/>
    <w:rsid w:val="00A0532B"/>
    <w:rsid w:val="00A07E88"/>
    <w:rsid w:val="00A11B33"/>
    <w:rsid w:val="00A26F7D"/>
    <w:rsid w:val="00A34981"/>
    <w:rsid w:val="00A415F8"/>
    <w:rsid w:val="00A46D73"/>
    <w:rsid w:val="00A5148B"/>
    <w:rsid w:val="00A558FB"/>
    <w:rsid w:val="00A77A1C"/>
    <w:rsid w:val="00A80C4C"/>
    <w:rsid w:val="00A83D42"/>
    <w:rsid w:val="00A92501"/>
    <w:rsid w:val="00AA0089"/>
    <w:rsid w:val="00AA0EDD"/>
    <w:rsid w:val="00AA2D1C"/>
    <w:rsid w:val="00AA4C09"/>
    <w:rsid w:val="00AA7038"/>
    <w:rsid w:val="00AB57B1"/>
    <w:rsid w:val="00AC3069"/>
    <w:rsid w:val="00AC6EA5"/>
    <w:rsid w:val="00AD15E1"/>
    <w:rsid w:val="00AE3580"/>
    <w:rsid w:val="00B01550"/>
    <w:rsid w:val="00B14207"/>
    <w:rsid w:val="00B21348"/>
    <w:rsid w:val="00B22E93"/>
    <w:rsid w:val="00B25835"/>
    <w:rsid w:val="00B464D3"/>
    <w:rsid w:val="00B50E45"/>
    <w:rsid w:val="00B50FC4"/>
    <w:rsid w:val="00B63EA6"/>
    <w:rsid w:val="00B6601D"/>
    <w:rsid w:val="00B76603"/>
    <w:rsid w:val="00B76F82"/>
    <w:rsid w:val="00B77337"/>
    <w:rsid w:val="00B93433"/>
    <w:rsid w:val="00BA5A00"/>
    <w:rsid w:val="00BA7494"/>
    <w:rsid w:val="00BC08F8"/>
    <w:rsid w:val="00BC15E2"/>
    <w:rsid w:val="00BD2B44"/>
    <w:rsid w:val="00BD71AE"/>
    <w:rsid w:val="00BE4D7B"/>
    <w:rsid w:val="00C07F54"/>
    <w:rsid w:val="00C109C5"/>
    <w:rsid w:val="00C118FE"/>
    <w:rsid w:val="00C15DE6"/>
    <w:rsid w:val="00C218E8"/>
    <w:rsid w:val="00C25938"/>
    <w:rsid w:val="00C649B8"/>
    <w:rsid w:val="00C655A9"/>
    <w:rsid w:val="00C802E0"/>
    <w:rsid w:val="00C810B4"/>
    <w:rsid w:val="00C9357E"/>
    <w:rsid w:val="00CA0D98"/>
    <w:rsid w:val="00CB109B"/>
    <w:rsid w:val="00CC0E69"/>
    <w:rsid w:val="00CC4E7D"/>
    <w:rsid w:val="00CC7D29"/>
    <w:rsid w:val="00CD4D25"/>
    <w:rsid w:val="00CE0D73"/>
    <w:rsid w:val="00CF131F"/>
    <w:rsid w:val="00CF165B"/>
    <w:rsid w:val="00D01B87"/>
    <w:rsid w:val="00D07DA5"/>
    <w:rsid w:val="00D12255"/>
    <w:rsid w:val="00D30670"/>
    <w:rsid w:val="00D32B74"/>
    <w:rsid w:val="00D34AD3"/>
    <w:rsid w:val="00D47A00"/>
    <w:rsid w:val="00D50602"/>
    <w:rsid w:val="00D534ED"/>
    <w:rsid w:val="00D6298F"/>
    <w:rsid w:val="00D70AB4"/>
    <w:rsid w:val="00D7404C"/>
    <w:rsid w:val="00D75456"/>
    <w:rsid w:val="00D815F1"/>
    <w:rsid w:val="00D86B64"/>
    <w:rsid w:val="00D96B67"/>
    <w:rsid w:val="00DA1231"/>
    <w:rsid w:val="00DC1B77"/>
    <w:rsid w:val="00DC1F82"/>
    <w:rsid w:val="00DC40A7"/>
    <w:rsid w:val="00DD1288"/>
    <w:rsid w:val="00DE1D85"/>
    <w:rsid w:val="00DE40BE"/>
    <w:rsid w:val="00DE6919"/>
    <w:rsid w:val="00E0709C"/>
    <w:rsid w:val="00E16AE2"/>
    <w:rsid w:val="00E2024F"/>
    <w:rsid w:val="00E30A26"/>
    <w:rsid w:val="00E333A3"/>
    <w:rsid w:val="00E3544F"/>
    <w:rsid w:val="00E362C8"/>
    <w:rsid w:val="00E42974"/>
    <w:rsid w:val="00E5121E"/>
    <w:rsid w:val="00E51937"/>
    <w:rsid w:val="00E64907"/>
    <w:rsid w:val="00E75182"/>
    <w:rsid w:val="00E75305"/>
    <w:rsid w:val="00E83B0D"/>
    <w:rsid w:val="00E85DE8"/>
    <w:rsid w:val="00E941A3"/>
    <w:rsid w:val="00E96C91"/>
    <w:rsid w:val="00EB2A6C"/>
    <w:rsid w:val="00ED4D22"/>
    <w:rsid w:val="00EE2CB9"/>
    <w:rsid w:val="00EF35A2"/>
    <w:rsid w:val="00EF3909"/>
    <w:rsid w:val="00F01A6B"/>
    <w:rsid w:val="00F1154A"/>
    <w:rsid w:val="00F34C0A"/>
    <w:rsid w:val="00F378D2"/>
    <w:rsid w:val="00F41B5F"/>
    <w:rsid w:val="00F4493E"/>
    <w:rsid w:val="00F456E8"/>
    <w:rsid w:val="00F52AA5"/>
    <w:rsid w:val="00F614FD"/>
    <w:rsid w:val="00F62316"/>
    <w:rsid w:val="00F764A3"/>
    <w:rsid w:val="00F90701"/>
    <w:rsid w:val="00F93ECD"/>
    <w:rsid w:val="00FA44C1"/>
    <w:rsid w:val="00FA6DB2"/>
    <w:rsid w:val="00FA74C6"/>
    <w:rsid w:val="00FB0836"/>
    <w:rsid w:val="00FB3E6B"/>
    <w:rsid w:val="00FB7D14"/>
    <w:rsid w:val="00FC292F"/>
    <w:rsid w:val="00FC3CB3"/>
    <w:rsid w:val="00FD68EE"/>
    <w:rsid w:val="00FE028B"/>
    <w:rsid w:val="00FE6D4D"/>
    <w:rsid w:val="00FE7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FA5"/>
    <w:pPr>
      <w:spacing w:line="360" w:lineRule="auto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CC0E69"/>
    <w:pPr>
      <w:keepNext/>
      <w:keepLines/>
      <w:spacing w:before="120" w:after="120"/>
      <w:ind w:firstLine="0"/>
      <w:jc w:val="center"/>
      <w:outlineLvl w:val="0"/>
    </w:pPr>
    <w:rPr>
      <w:rFonts w:eastAsia="Times New Roman"/>
      <w:b/>
      <w:sz w:val="32"/>
      <w:szCs w:val="32"/>
      <w:lang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96598"/>
    <w:pPr>
      <w:keepNext/>
      <w:keepLines/>
      <w:outlineLvl w:val="1"/>
    </w:pPr>
    <w:rPr>
      <w:rFonts w:eastAsia="Times New Roman"/>
      <w:b/>
      <w:sz w:val="28"/>
      <w:szCs w:val="26"/>
      <w:lang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F165B"/>
    <w:pPr>
      <w:keepNext/>
      <w:keepLines/>
      <w:outlineLvl w:val="2"/>
    </w:pPr>
    <w:rPr>
      <w:rFonts w:eastAsia="Times New Roman"/>
      <w:b/>
      <w:szCs w:val="24"/>
      <w:lang/>
    </w:rPr>
  </w:style>
  <w:style w:type="paragraph" w:styleId="4">
    <w:name w:val="heading 4"/>
    <w:basedOn w:val="a"/>
    <w:next w:val="a"/>
    <w:link w:val="40"/>
    <w:uiPriority w:val="9"/>
    <w:unhideWhenUsed/>
    <w:qFormat/>
    <w:rsid w:val="00C810B4"/>
    <w:pPr>
      <w:keepNext/>
      <w:keepLines/>
      <w:spacing w:before="40"/>
      <w:outlineLvl w:val="3"/>
    </w:pPr>
    <w:rPr>
      <w:rFonts w:eastAsia="Times New Roman"/>
      <w:i/>
      <w:iCs/>
      <w:szCs w:val="20"/>
      <w:u w:val="single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ED4D22"/>
    <w:rPr>
      <w:color w:val="808080"/>
    </w:rPr>
  </w:style>
  <w:style w:type="paragraph" w:styleId="a4">
    <w:name w:val="No Spacing"/>
    <w:link w:val="a5"/>
    <w:uiPriority w:val="1"/>
    <w:rsid w:val="00ED4D22"/>
    <w:rPr>
      <w:rFonts w:eastAsia="Times New Roman"/>
    </w:rPr>
  </w:style>
  <w:style w:type="character" w:customStyle="1" w:styleId="a5">
    <w:name w:val="Без интервала Знак"/>
    <w:link w:val="a4"/>
    <w:uiPriority w:val="1"/>
    <w:rsid w:val="00ED4D22"/>
    <w:rPr>
      <w:rFonts w:eastAsia="Times New Roman"/>
      <w:lang w:eastAsia="ru-RU" w:bidi="ar-SA"/>
    </w:rPr>
  </w:style>
  <w:style w:type="paragraph" w:customStyle="1" w:styleId="a6">
    <w:name w:val="Название отчета МСО"/>
    <w:basedOn w:val="a"/>
    <w:next w:val="a"/>
    <w:link w:val="a7"/>
    <w:autoRedefine/>
    <w:qFormat/>
    <w:rsid w:val="00C802E0"/>
    <w:pPr>
      <w:spacing w:after="120"/>
      <w:ind w:firstLine="0"/>
      <w:jc w:val="center"/>
    </w:pPr>
    <w:rPr>
      <w:rFonts w:eastAsia="Times New Roman"/>
      <w:caps/>
      <w:sz w:val="32"/>
      <w:szCs w:val="26"/>
      <w:lang w:eastAsia="ru-RU"/>
    </w:rPr>
  </w:style>
  <w:style w:type="character" w:customStyle="1" w:styleId="a7">
    <w:name w:val="Название отчета МСО Знак"/>
    <w:link w:val="a6"/>
    <w:rsid w:val="00C802E0"/>
    <w:rPr>
      <w:rFonts w:ascii="Times New Roman" w:eastAsia="Times New Roman" w:hAnsi="Times New Roman"/>
      <w:caps/>
      <w:sz w:val="32"/>
      <w:szCs w:val="26"/>
      <w:lang w:eastAsia="ru-RU"/>
    </w:rPr>
  </w:style>
  <w:style w:type="paragraph" w:customStyle="1" w:styleId="a8">
    <w:name w:val="Замещаемый текст"/>
    <w:basedOn w:val="a4"/>
    <w:link w:val="a9"/>
    <w:autoRedefine/>
    <w:qFormat/>
    <w:rsid w:val="00C810B4"/>
    <w:pPr>
      <w:ind w:firstLine="709"/>
      <w:jc w:val="both"/>
    </w:pPr>
    <w:rPr>
      <w:rFonts w:ascii="Times New Roman" w:hAnsi="Times New Roman"/>
      <w:color w:val="A6A6A6"/>
      <w:lang/>
    </w:rPr>
  </w:style>
  <w:style w:type="character" w:customStyle="1" w:styleId="a9">
    <w:name w:val="Замещаемый текст Знак"/>
    <w:link w:val="a8"/>
    <w:rsid w:val="00C810B4"/>
    <w:rPr>
      <w:rFonts w:ascii="Times New Roman" w:eastAsia="Times New Roman" w:hAnsi="Times New Roman"/>
      <w:color w:val="A6A6A6"/>
      <w:sz w:val="20"/>
      <w:lang w:eastAsia="ru-RU"/>
    </w:rPr>
  </w:style>
  <w:style w:type="paragraph" w:styleId="aa">
    <w:name w:val="Title"/>
    <w:basedOn w:val="a"/>
    <w:next w:val="a"/>
    <w:link w:val="ab"/>
    <w:autoRedefine/>
    <w:uiPriority w:val="10"/>
    <w:rsid w:val="00CC0E69"/>
    <w:pPr>
      <w:spacing w:line="240" w:lineRule="auto"/>
      <w:ind w:firstLine="0"/>
      <w:contextualSpacing/>
      <w:jc w:val="center"/>
    </w:pPr>
    <w:rPr>
      <w:rFonts w:eastAsia="Times New Roman"/>
      <w:spacing w:val="-10"/>
      <w:kern w:val="28"/>
      <w:sz w:val="28"/>
      <w:szCs w:val="56"/>
      <w:lang/>
    </w:rPr>
  </w:style>
  <w:style w:type="character" w:customStyle="1" w:styleId="ab">
    <w:name w:val="Название Знак"/>
    <w:link w:val="aa"/>
    <w:uiPriority w:val="10"/>
    <w:rsid w:val="00CC0E69"/>
    <w:rPr>
      <w:rFonts w:ascii="Times New Roman" w:eastAsia="Times New Roman" w:hAnsi="Times New Roman" w:cs="Times New Roman"/>
      <w:spacing w:val="-10"/>
      <w:kern w:val="28"/>
      <w:sz w:val="28"/>
      <w:szCs w:val="56"/>
    </w:rPr>
  </w:style>
  <w:style w:type="character" w:customStyle="1" w:styleId="10">
    <w:name w:val="Заголовок 1 Знак"/>
    <w:link w:val="1"/>
    <w:uiPriority w:val="9"/>
    <w:rsid w:val="00CC0E69"/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20">
    <w:name w:val="Заголовок 2 Знак"/>
    <w:link w:val="2"/>
    <w:uiPriority w:val="9"/>
    <w:rsid w:val="00996598"/>
    <w:rPr>
      <w:rFonts w:ascii="Times New Roman" w:eastAsia="Times New Roman" w:hAnsi="Times New Roman" w:cs="Times New Roman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1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148B"/>
    <w:pPr>
      <w:spacing w:after="100"/>
      <w:ind w:left="240"/>
    </w:pPr>
  </w:style>
  <w:style w:type="character" w:styleId="ad">
    <w:name w:val="Hyperlink"/>
    <w:uiPriority w:val="99"/>
    <w:unhideWhenUsed/>
    <w:rsid w:val="00A5148B"/>
    <w:rPr>
      <w:color w:val="0563C1"/>
      <w:u w:val="single"/>
    </w:rPr>
  </w:style>
  <w:style w:type="paragraph" w:customStyle="1" w:styleId="ae">
    <w:name w:val="Назв. рисунков"/>
    <w:basedOn w:val="a"/>
    <w:next w:val="a"/>
    <w:link w:val="af"/>
    <w:autoRedefine/>
    <w:qFormat/>
    <w:rsid w:val="001645AC"/>
    <w:pPr>
      <w:spacing w:after="200"/>
      <w:ind w:firstLine="0"/>
      <w:jc w:val="center"/>
    </w:pPr>
    <w:rPr>
      <w:b/>
      <w:sz w:val="20"/>
      <w:szCs w:val="20"/>
      <w:lang/>
    </w:rPr>
  </w:style>
  <w:style w:type="character" w:customStyle="1" w:styleId="30">
    <w:name w:val="Заголовок 3 Знак"/>
    <w:link w:val="3"/>
    <w:uiPriority w:val="9"/>
    <w:rsid w:val="00CF165B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">
    <w:name w:val="Назв. рисунков Знак"/>
    <w:link w:val="ae"/>
    <w:rsid w:val="001645AC"/>
    <w:rPr>
      <w:rFonts w:ascii="Times New Roman" w:hAnsi="Times New Roman"/>
      <w:b/>
      <w:lang/>
    </w:rPr>
  </w:style>
  <w:style w:type="paragraph" w:styleId="af0">
    <w:name w:val="Intense Quote"/>
    <w:basedOn w:val="a"/>
    <w:next w:val="a"/>
    <w:link w:val="af1"/>
    <w:uiPriority w:val="30"/>
    <w:rsid w:val="001E5A9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  <w:szCs w:val="20"/>
      <w:lang/>
    </w:rPr>
  </w:style>
  <w:style w:type="character" w:customStyle="1" w:styleId="af1">
    <w:name w:val="Выделенная цитата Знак"/>
    <w:link w:val="af0"/>
    <w:uiPriority w:val="30"/>
    <w:rsid w:val="001E5A92"/>
    <w:rPr>
      <w:rFonts w:ascii="Times New Roman" w:hAnsi="Times New Roman"/>
      <w:i/>
      <w:iCs/>
      <w:color w:val="4472C4"/>
      <w:sz w:val="24"/>
    </w:rPr>
  </w:style>
  <w:style w:type="paragraph" w:styleId="31">
    <w:name w:val="toc 3"/>
    <w:basedOn w:val="a"/>
    <w:next w:val="a"/>
    <w:autoRedefine/>
    <w:uiPriority w:val="39"/>
    <w:unhideWhenUsed/>
    <w:rsid w:val="00D30670"/>
    <w:pPr>
      <w:spacing w:after="100"/>
      <w:ind w:left="480"/>
    </w:pPr>
  </w:style>
  <w:style w:type="character" w:customStyle="1" w:styleId="40">
    <w:name w:val="Заголовок 4 Знак"/>
    <w:link w:val="4"/>
    <w:uiPriority w:val="9"/>
    <w:rsid w:val="00C810B4"/>
    <w:rPr>
      <w:rFonts w:ascii="Times New Roman" w:eastAsia="Times New Roman" w:hAnsi="Times New Roman" w:cs="Times New Roman"/>
      <w:i/>
      <w:iCs/>
      <w:sz w:val="24"/>
      <w:u w:val="single"/>
    </w:rPr>
  </w:style>
  <w:style w:type="table" w:styleId="af2">
    <w:name w:val="Table Grid"/>
    <w:basedOn w:val="a1"/>
    <w:uiPriority w:val="39"/>
    <w:rsid w:val="004F0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uiPriority w:val="99"/>
    <w:semiHidden/>
    <w:unhideWhenUsed/>
    <w:rsid w:val="00390C3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0C3A"/>
    <w:pPr>
      <w:spacing w:line="240" w:lineRule="auto"/>
    </w:pPr>
    <w:rPr>
      <w:sz w:val="20"/>
      <w:szCs w:val="20"/>
      <w:lang/>
    </w:rPr>
  </w:style>
  <w:style w:type="character" w:customStyle="1" w:styleId="af5">
    <w:name w:val="Текст примечания Знак"/>
    <w:link w:val="af4"/>
    <w:uiPriority w:val="99"/>
    <w:semiHidden/>
    <w:rsid w:val="00390C3A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0C3A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390C3A"/>
    <w:rPr>
      <w:rFonts w:ascii="Times New Roman" w:hAnsi="Times New Roman"/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390C3A"/>
    <w:pPr>
      <w:spacing w:line="240" w:lineRule="auto"/>
    </w:pPr>
    <w:rPr>
      <w:rFonts w:ascii="Segoe UI" w:hAnsi="Segoe UI"/>
      <w:sz w:val="18"/>
      <w:szCs w:val="18"/>
      <w:lang/>
    </w:rPr>
  </w:style>
  <w:style w:type="character" w:customStyle="1" w:styleId="af9">
    <w:name w:val="Текст выноски Знак"/>
    <w:link w:val="af8"/>
    <w:uiPriority w:val="99"/>
    <w:semiHidden/>
    <w:rsid w:val="00390C3A"/>
    <w:rPr>
      <w:rFonts w:ascii="Segoe UI" w:hAnsi="Segoe UI" w:cs="Segoe UI"/>
      <w:sz w:val="18"/>
      <w:szCs w:val="18"/>
    </w:rPr>
  </w:style>
  <w:style w:type="paragraph" w:styleId="afa">
    <w:name w:val="Subtitle"/>
    <w:basedOn w:val="a"/>
    <w:next w:val="a"/>
    <w:link w:val="afb"/>
    <w:autoRedefine/>
    <w:uiPriority w:val="11"/>
    <w:qFormat/>
    <w:rsid w:val="00791D44"/>
    <w:pPr>
      <w:numPr>
        <w:ilvl w:val="1"/>
      </w:numPr>
      <w:spacing w:before="120"/>
      <w:ind w:firstLine="709"/>
    </w:pPr>
    <w:rPr>
      <w:rFonts w:eastAsia="Times New Roman"/>
      <w:i/>
      <w:spacing w:val="15"/>
      <w:szCs w:val="20"/>
      <w:lang/>
    </w:rPr>
  </w:style>
  <w:style w:type="character" w:customStyle="1" w:styleId="afb">
    <w:name w:val="Подзаголовок Знак"/>
    <w:link w:val="afa"/>
    <w:uiPriority w:val="11"/>
    <w:rsid w:val="00791D44"/>
    <w:rPr>
      <w:rFonts w:ascii="Times New Roman" w:eastAsia="Times New Roman" w:hAnsi="Times New Roman"/>
      <w:i/>
      <w:spacing w:val="15"/>
      <w:sz w:val="24"/>
    </w:rPr>
  </w:style>
  <w:style w:type="paragraph" w:styleId="afc">
    <w:name w:val="header"/>
    <w:basedOn w:val="a"/>
    <w:link w:val="afd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  <w:rPr>
      <w:szCs w:val="20"/>
      <w:lang/>
    </w:rPr>
  </w:style>
  <w:style w:type="character" w:customStyle="1" w:styleId="afd">
    <w:name w:val="Верхний колонтитул Знак"/>
    <w:link w:val="afc"/>
    <w:uiPriority w:val="99"/>
    <w:rsid w:val="004A5394"/>
    <w:rPr>
      <w:rFonts w:ascii="Times New Roman" w:hAnsi="Times New Roman"/>
      <w:sz w:val="24"/>
    </w:rPr>
  </w:style>
  <w:style w:type="paragraph" w:styleId="afe">
    <w:name w:val="footer"/>
    <w:basedOn w:val="a"/>
    <w:link w:val="aff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  <w:rPr>
      <w:szCs w:val="20"/>
      <w:lang/>
    </w:rPr>
  </w:style>
  <w:style w:type="character" w:customStyle="1" w:styleId="aff">
    <w:name w:val="Нижний колонтитул Знак"/>
    <w:link w:val="afe"/>
    <w:uiPriority w:val="99"/>
    <w:rsid w:val="004A5394"/>
    <w:rPr>
      <w:rFonts w:ascii="Times New Roman" w:hAnsi="Times New Roman"/>
      <w:sz w:val="24"/>
    </w:rPr>
  </w:style>
  <w:style w:type="paragraph" w:styleId="aff0">
    <w:name w:val="List Paragraph"/>
    <w:basedOn w:val="a"/>
    <w:uiPriority w:val="34"/>
    <w:rsid w:val="00D96B67"/>
    <w:pPr>
      <w:ind w:left="720"/>
      <w:contextualSpacing/>
    </w:pPr>
  </w:style>
  <w:style w:type="paragraph" w:customStyle="1" w:styleId="aff1">
    <w:name w:val="Текст отчета"/>
    <w:basedOn w:val="a"/>
    <w:link w:val="aff2"/>
    <w:autoRedefine/>
    <w:rsid w:val="00524F9A"/>
    <w:rPr>
      <w:sz w:val="28"/>
      <w:szCs w:val="28"/>
      <w:lang/>
    </w:rPr>
  </w:style>
  <w:style w:type="character" w:customStyle="1" w:styleId="aff2">
    <w:name w:val="Текст отчета Знак"/>
    <w:link w:val="aff1"/>
    <w:rsid w:val="00524F9A"/>
    <w:rPr>
      <w:rFonts w:ascii="Times New Roman" w:hAnsi="Times New Roman"/>
      <w:sz w:val="28"/>
      <w:szCs w:val="28"/>
      <w:lang/>
    </w:rPr>
  </w:style>
  <w:style w:type="table" w:customStyle="1" w:styleId="310">
    <w:name w:val="Таблица простая 3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a1"/>
    <w:uiPriority w:val="45"/>
    <w:rsid w:val="00A0331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6Colorful">
    <w:name w:val="Grid Table 6 Colorful"/>
    <w:basedOn w:val="a1"/>
    <w:uiPriority w:val="51"/>
    <w:rsid w:val="00A03313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aff3">
    <w:name w:val="Гипертекстовая ссылка"/>
    <w:uiPriority w:val="99"/>
    <w:rsid w:val="008C5A3C"/>
    <w:rPr>
      <w:color w:val="106BBE"/>
    </w:rPr>
  </w:style>
  <w:style w:type="paragraph" w:styleId="aff4">
    <w:name w:val="Normal (Web)"/>
    <w:basedOn w:val="a"/>
    <w:uiPriority w:val="99"/>
    <w:unhideWhenUsed/>
    <w:rsid w:val="00836DF5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5">
    <w:name w:val="Стиль"/>
    <w:rsid w:val="00D534E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f6">
    <w:name w:val="Body Text Indent"/>
    <w:basedOn w:val="a"/>
    <w:link w:val="aff7"/>
    <w:rsid w:val="00B6601D"/>
    <w:pPr>
      <w:spacing w:line="240" w:lineRule="auto"/>
      <w:ind w:firstLine="708"/>
    </w:pPr>
    <w:rPr>
      <w:rFonts w:eastAsia="Times New Roman"/>
      <w:sz w:val="28"/>
      <w:szCs w:val="24"/>
      <w:lang w:eastAsia="ru-RU"/>
    </w:rPr>
  </w:style>
  <w:style w:type="character" w:customStyle="1" w:styleId="aff7">
    <w:name w:val="Основной текст с отступом Знак"/>
    <w:basedOn w:val="a0"/>
    <w:link w:val="aff6"/>
    <w:rsid w:val="00B6601D"/>
    <w:rPr>
      <w:rFonts w:ascii="Times New Roman" w:eastAsia="Times New Roman" w:hAnsi="Times New Roman"/>
      <w:sz w:val="28"/>
      <w:szCs w:val="24"/>
    </w:rPr>
  </w:style>
  <w:style w:type="character" w:styleId="aff8">
    <w:name w:val="Strong"/>
    <w:basedOn w:val="a0"/>
    <w:uiPriority w:val="22"/>
    <w:qFormat/>
    <w:rsid w:val="00EE2CB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8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7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0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3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1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1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0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2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8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0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3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7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7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1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8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4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9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1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2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0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8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9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7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9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6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08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4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5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0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4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46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3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2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2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1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6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9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4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2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8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9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4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2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5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9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5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8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2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2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3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0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7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3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6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3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2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1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6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8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5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0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6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7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0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2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8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8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7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9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0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8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0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67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8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7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6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4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9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2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3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2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4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3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7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9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6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5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5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6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9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3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&#1042;&#1064;&#1069;\&#1055;&#1088;&#1086;&#1077;&#1082;&#1090;&#1099;\&#1052;&#1054;&#1053;%20&#1080;%20&#1056;&#1054;&#1053;\&#1052;&#1057;&#1054;%20(&#1060;23)\&#1069;&#1090;&#1072;&#1087;%204\&#1056;&#1072;&#1073;&#1086;&#1090;&#1072;%204\&#1040;&#1087;&#1088;&#1086;&#1073;&#1072;&#1094;&#1080;&#1103;\04.%20&#1052;&#1072;&#1090;&#1077;&#1088;&#1080;&#1072;&#1083;&#1099;%20&#1076;&#1083;&#1103;%20&#1088;&#1072;&#1089;&#1089;&#1099;&#1083;&#1082;&#1080;\&#1064;&#1072;&#1073;&#1083;&#1086;&#1085;%20&#1086;&#1090;&#1095;&#1077;&#1090;&#1072;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3316062176165806E-2"/>
          <c:y val="8.5106382978723444E-2"/>
          <c:w val="0.76165803108808317"/>
          <c:h val="0.20744680851063832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воспитанников</c:v>
                </c:pt>
              </c:strCache>
            </c:strRef>
          </c:tx>
          <c:spPr>
            <a:ln w="34877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7"/>
            <c:spPr>
              <a:solidFill>
                <a:srgbClr val="FFC000"/>
              </a:solidFill>
              <a:ln w="9512">
                <a:solidFill>
                  <a:srgbClr val="FFC000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dLblPos val="t"/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#,##0">
                  <c:v>3575</c:v>
                </c:pt>
                <c:pt idx="1">
                  <c:v>3730</c:v>
                </c:pt>
                <c:pt idx="2">
                  <c:v>3926</c:v>
                </c:pt>
                <c:pt idx="3">
                  <c:v>3898</c:v>
                </c:pt>
              </c:numCache>
            </c:numRef>
          </c:val>
        </c:ser>
        <c:dLbls>
          <c:showVal val="1"/>
        </c:dLbls>
        <c:marker val="1"/>
        <c:axId val="179083520"/>
        <c:axId val="144544128"/>
      </c:lineChart>
      <c:catAx>
        <c:axId val="17908352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99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t>Годы</a:t>
                </a:r>
              </a:p>
            </c:rich>
          </c:tx>
          <c:spPr>
            <a:noFill/>
            <a:ln w="25365">
              <a:noFill/>
            </a:ln>
          </c:spPr>
        </c:title>
        <c:numFmt formatCode="General" sourceLinked="1"/>
        <c:tickLblPos val="nextTo"/>
        <c:spPr>
          <a:noFill/>
          <a:ln w="1268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544128"/>
        <c:crosses val="autoZero"/>
        <c:auto val="1"/>
        <c:lblAlgn val="ctr"/>
        <c:lblOffset val="100"/>
      </c:catAx>
      <c:valAx>
        <c:axId val="144544128"/>
        <c:scaling>
          <c:orientation val="minMax"/>
        </c:scaling>
        <c:delete val="1"/>
        <c:axPos val="l"/>
        <c:majorGridlines>
          <c:spPr>
            <a:ln w="951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tickLblPos val="nextTo"/>
        <c:crossAx val="179083520"/>
        <c:crosses val="autoZero"/>
        <c:crossBetween val="between"/>
      </c:valAx>
      <c:spPr>
        <a:noFill/>
        <a:ln w="25365">
          <a:noFill/>
        </a:ln>
      </c:spPr>
    </c:plotArea>
    <c:legend>
      <c:legendPos val="b"/>
      <c:spPr>
        <a:noFill/>
        <a:ln w="253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1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министерства образования и науки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0EC03A-BCB8-481F-9DFE-C928EC00D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отчета</Template>
  <TotalTime>1</TotalTime>
  <Pages>47</Pages>
  <Words>9819</Words>
  <Characters>55972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65660</CharactersWithSpaces>
  <SharedDoc>false</SharedDoc>
  <HLinks>
    <vt:vector size="186" baseType="variant">
      <vt:variant>
        <vt:i4>2752528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sub_10004</vt:lpwstr>
      </vt:variant>
      <vt:variant>
        <vt:i4>2752528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sub_10004</vt:lpwstr>
      </vt:variant>
      <vt:variant>
        <vt:i4>2752528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1966129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_Toc495357544</vt:lpwstr>
      </vt:variant>
      <vt:variant>
        <vt:i4>1966129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_Toc495357543</vt:lpwstr>
      </vt:variant>
      <vt:variant>
        <vt:i4>1966129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_Toc495357542</vt:lpwstr>
      </vt:variant>
      <vt:variant>
        <vt:i4>1966129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_Toc495357541</vt:lpwstr>
      </vt:variant>
      <vt:variant>
        <vt:i4>1966129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_Toc495357540</vt:lpwstr>
      </vt:variant>
      <vt:variant>
        <vt:i4>1638449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_Toc495357539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_Toc495357538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_Toc495357537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_Toc495357536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_Toc495357535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_Toc495357534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_Toc495357533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_Toc495357532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_Toc495357531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_Toc495357530</vt:lpwstr>
      </vt:variant>
      <vt:variant>
        <vt:i4>1572913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_Toc495357529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_Toc495357528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_Toc495357527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_Toc495357526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_Toc495357525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_Toc495357524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_Toc495357523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_Toc495357522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Ростислав Горбовский</dc:creator>
  <cp:lastModifiedBy>Admin</cp:lastModifiedBy>
  <cp:revision>2</cp:revision>
  <cp:lastPrinted>2017-10-24T13:37:00Z</cp:lastPrinted>
  <dcterms:created xsi:type="dcterms:W3CDTF">2017-10-25T13:43:00Z</dcterms:created>
  <dcterms:modified xsi:type="dcterms:W3CDTF">2017-10-25T13:43:00Z</dcterms:modified>
</cp:coreProperties>
</file>